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7A412239" w:rsidR="00A451ED" w:rsidRPr="00A06BFA" w:rsidRDefault="00252846" w:rsidP="00A451ED">
      <w:pPr>
        <w:pStyle w:val="TitleMIRB"/>
        <w:rPr>
          <w:color w:val="122030" w:themeColor="text2" w:themeShade="80"/>
        </w:rPr>
      </w:pPr>
      <w:r w:rsidRPr="00A06BFA">
        <w:rPr>
          <w:color w:val="122030" w:themeColor="text2" w:themeShade="80"/>
        </w:rPr>
        <w:t xml:space="preserve">Réseau routier de l’Ontario </w:t>
      </w:r>
      <w:r w:rsidR="005D32BD" w:rsidRPr="00A06BFA">
        <w:rPr>
          <w:color w:val="122030" w:themeColor="text2" w:themeShade="80"/>
        </w:rPr>
        <w:t>(</w:t>
      </w:r>
      <w:r w:rsidRPr="00A06BFA">
        <w:rPr>
          <w:color w:val="122030" w:themeColor="text2" w:themeShade="80"/>
        </w:rPr>
        <w:t>RRO</w:t>
      </w:r>
      <w:r w:rsidR="005D32BD" w:rsidRPr="00A06BFA">
        <w:rPr>
          <w:color w:val="122030" w:themeColor="text2" w:themeShade="80"/>
        </w:rPr>
        <w:t>)</w:t>
      </w:r>
    </w:p>
    <w:p w14:paraId="2AD677B3" w14:textId="516EA4F5" w:rsidR="005D32BD" w:rsidRPr="00A06BFA" w:rsidRDefault="00A06BFA" w:rsidP="005D32BD">
      <w:pPr>
        <w:pStyle w:val="TitlePageSubtitleMIRB"/>
      </w:pPr>
      <w:r w:rsidRPr="00A06BFA">
        <w:t>Sources autorisées</w:t>
      </w:r>
    </w:p>
    <w:p w14:paraId="6A5924F3" w14:textId="77777777" w:rsidR="00252846" w:rsidRPr="00A06BFA" w:rsidRDefault="00252846" w:rsidP="009A3FAB">
      <w:pPr>
        <w:pStyle w:val="TitlePageInfoSubtitleMIRB"/>
      </w:pPr>
      <w:r w:rsidRPr="00A06BFA">
        <w:t xml:space="preserve">Information géospatiale de l’Ontario </w:t>
      </w:r>
    </w:p>
    <w:p w14:paraId="7708FA4B" w14:textId="77777777" w:rsidR="00252846" w:rsidRPr="00A06BFA" w:rsidRDefault="00252846" w:rsidP="00252846">
      <w:pPr>
        <w:pStyle w:val="TitlePageInfoSubtitleMIRB"/>
      </w:pPr>
      <w:r w:rsidRPr="00A06BFA">
        <w:t>Ministère des Richesses naturelles</w:t>
      </w:r>
    </w:p>
    <w:p w14:paraId="416EB586" w14:textId="6F9AB2A1" w:rsidR="00A451ED" w:rsidRPr="00A06BFA" w:rsidRDefault="00252846" w:rsidP="00A451ED">
      <w:pPr>
        <w:pStyle w:val="BodyAccessibleTextMIRB"/>
        <w:spacing w:before="960"/>
        <w:jc w:val="center"/>
        <w:sectPr w:rsidR="00A451ED" w:rsidRPr="00A06BFA" w:rsidSect="001E404A">
          <w:headerReference w:type="default" r:id="rId12"/>
          <w:pgSz w:w="12240" w:h="15840"/>
          <w:pgMar w:top="1440" w:right="1440" w:bottom="1440" w:left="1440" w:header="432" w:footer="288" w:gutter="0"/>
          <w:cols w:space="720"/>
          <w:docGrid w:linePitch="360"/>
        </w:sectPr>
      </w:pPr>
      <w:r w:rsidRPr="00A06BFA">
        <w:t>19 août 2025</w:t>
      </w:r>
    </w:p>
    <w:p w14:paraId="4F36AA20" w14:textId="19719877" w:rsidR="00A451ED" w:rsidRPr="00A06BFA" w:rsidRDefault="0023607A" w:rsidP="00A451ED">
      <w:pPr>
        <w:pStyle w:val="Heading1MIRBMidPage"/>
        <w:rPr>
          <w:color w:val="122030" w:themeColor="text2" w:themeShade="80"/>
        </w:rPr>
      </w:pPr>
      <w:r w:rsidRPr="00A06BFA">
        <w:rPr>
          <w:color w:val="122030" w:themeColor="text2" w:themeShade="80"/>
        </w:rPr>
        <w:lastRenderedPageBreak/>
        <w:t>Avis de non-responsabilité</w:t>
      </w:r>
    </w:p>
    <w:p w14:paraId="7F295C4C" w14:textId="79FD490A" w:rsidR="00A451ED" w:rsidRPr="00A06BFA" w:rsidRDefault="00252846" w:rsidP="00A451ED">
      <w:pPr>
        <w:pStyle w:val="BodyAccessibleTextMIRB"/>
      </w:pPr>
      <w:r w:rsidRPr="00A06BFA">
        <w:t>Le Réseau routier de l’Ontario (RRO)</w:t>
      </w:r>
      <w:r w:rsidR="00164BC8" w:rsidRPr="00A06BFA">
        <w:t xml:space="preserve"> </w:t>
      </w:r>
      <w:r w:rsidRPr="00A06BFA">
        <w:t>a été préparé par Sa Majesté le Roi du chef de l’Ontario, représenté par le ministère des Richesses naturelles (le « ministère »). Aucune déclaration ou garantie, expresse ou tacite, reconnue par la loi ou autre, ne s’applique ou n’est faite par le ministère quant au document, son exactitude et son exhaustivité. En aucun cas le ministère ne pourra être tenu responsable de quelque perte de profits, de revenus ou de gains, de quelque réclamation par un tiers, ou de quelque dommage économique, indirect, spécial, imprévu, consécutif, ou exemplaire découlant de n’importe quelles erreurs, inexactitudes ou omissions dans ce document; et en aucun cas la responsabilité du ministère pour de telles erreurs, inexactitudes ou omissions touchant n’importe quelle déclaration, procédure ou action particulière, ne dépassera la contrepartie réelle payée par le demandeur concerné au ministère pour le matériel associé à ce document didactique. À l’exclusion de la responsabilité expressément stipulée ci-dessus, le ministère n’assume aucune obligation, aucun devoir ou aucune responsabilité que ce soit de manière contractuelle, délictuelle ou autre, y compris toute responsabilité ou négligence. Les limites, les exclusions et les avis de non-responsabilité exprimés ci-dessus s’appliquent, quelle que soit la nature de n’importe quelle cause d’action, demande, ou action, incluant sans s’y limiter, la rupture de contrat, la négligence, la responsabilité stricte, le délit civil, ou toute autre théorie juridique, et ils survivront à toutes les violations fondamentales.</w:t>
      </w:r>
    </w:p>
    <w:p w14:paraId="148702AD" w14:textId="78B2D883" w:rsidR="00A451ED" w:rsidRPr="00A06BFA" w:rsidRDefault="0023607A" w:rsidP="00A451ED">
      <w:pPr>
        <w:pStyle w:val="Heading1MIRBMidPage"/>
        <w:rPr>
          <w:color w:val="122030" w:themeColor="text2" w:themeShade="80"/>
        </w:rPr>
      </w:pPr>
      <w:r w:rsidRPr="00A06BFA">
        <w:rPr>
          <w:color w:val="122030" w:themeColor="text2" w:themeShade="80"/>
        </w:rPr>
        <w:t>Renseignements supplémentaires</w:t>
      </w:r>
    </w:p>
    <w:p w14:paraId="621E82F9" w14:textId="6DB52F23" w:rsidR="00252846" w:rsidRPr="00A06BFA" w:rsidRDefault="00252846" w:rsidP="00252846">
      <w:pPr>
        <w:pStyle w:val="BodyAccessibleTextMIRB"/>
      </w:pPr>
      <w:r w:rsidRPr="00A06BFA">
        <w:t>Ce document n’est pas conforme à toutes les lignes directrices applicables aux documents numériques accessibles. Pour obtenir un autre format de ce document, veuillez envoyer un courriel à Information géospatiale de l’Ontario à</w:t>
      </w:r>
      <w:r w:rsidR="0023607A" w:rsidRPr="00A06BFA">
        <w:t xml:space="preserve"> </w:t>
      </w:r>
      <w:hyperlink r:id="rId13" w:history="1">
        <w:r w:rsidR="0023607A" w:rsidRPr="00A06BFA">
          <w:rPr>
            <w:rStyle w:val="Hyperlink"/>
          </w:rPr>
          <w:t>geospatial@ontario.ca</w:t>
        </w:r>
      </w:hyperlink>
      <w:r w:rsidRPr="00A06BFA">
        <w:t>.</w:t>
      </w:r>
    </w:p>
    <w:p w14:paraId="7ECE97A1" w14:textId="4D82B0EE" w:rsidR="00A451ED" w:rsidRPr="00A06BFA" w:rsidRDefault="00252846" w:rsidP="00252846">
      <w:pPr>
        <w:pStyle w:val="BodyAccessibleTextMIRB"/>
        <w:sectPr w:rsidR="00A451ED" w:rsidRPr="00A06BFA" w:rsidSect="001E404A">
          <w:headerReference w:type="default" r:id="rId14"/>
          <w:footerReference w:type="default" r:id="rId15"/>
          <w:pgSz w:w="12240" w:h="15840"/>
          <w:pgMar w:top="1440" w:right="1440" w:bottom="1440" w:left="1440" w:header="432" w:footer="720" w:gutter="0"/>
          <w:cols w:space="720"/>
          <w:docGrid w:linePitch="360"/>
        </w:sectPr>
      </w:pPr>
      <w:r w:rsidRPr="00A06BFA">
        <w:t xml:space="preserve">Pour obtenir de plus amples renseignements sur ce document, veuillez communiquer avec Information géospatiale de l’Ontario à </w:t>
      </w:r>
      <w:hyperlink r:id="rId16" w:history="1">
        <w:r w:rsidR="0023607A" w:rsidRPr="00A06BFA">
          <w:rPr>
            <w:color w:val="244061"/>
            <w:u w:val="single"/>
          </w:rPr>
          <w:t>geospatial@ontario.ca</w:t>
        </w:r>
      </w:hyperlink>
      <w:r w:rsidRPr="00A06BFA">
        <w:t>.</w:t>
      </w:r>
    </w:p>
    <w:p w14:paraId="305E67B4" w14:textId="21FBCBE8" w:rsidR="0063037D" w:rsidRPr="00A06BFA" w:rsidRDefault="00A06BFA" w:rsidP="0063037D">
      <w:pPr>
        <w:pStyle w:val="Heading1MIRBMidPage"/>
      </w:pPr>
      <w:r w:rsidRPr="00A06BFA">
        <w:lastRenderedPageBreak/>
        <w:t>Liste des sources de données du RRO</w:t>
      </w:r>
    </w:p>
    <w:p w14:paraId="30BD2CD9" w14:textId="65EAB14D" w:rsidR="0063037D" w:rsidRPr="00A06BFA" w:rsidRDefault="00A06BFA" w:rsidP="0063037D">
      <w:pPr>
        <w:pStyle w:val="BodyAccessibleTextMIRB"/>
      </w:pPr>
      <w:r w:rsidRPr="00A06BFA">
        <w:t>Le RRO est maintenu grâce à des sources de données municipales, provinciales et fédérales. Le RRO contient des renseignements provenant d’accords de partage de données ainsi que des renseignements autorisés en vertu d’une licence d’utilisation des données ouvertes du gouvernement de l’Ontario.</w:t>
      </w:r>
    </w:p>
    <w:p w14:paraId="646E4D1B" w14:textId="573ADD19" w:rsidR="0063037D" w:rsidRPr="00A06BFA" w:rsidRDefault="00A06BFA" w:rsidP="0063037D">
      <w:pPr>
        <w:pStyle w:val="BodyAccessibleTextMIRB"/>
        <w:rPr>
          <w:rFonts w:eastAsiaTheme="majorEastAsia" w:cstheme="majorBidi"/>
          <w:b/>
          <w:bCs/>
          <w:color w:val="112845" w:themeColor="accent3" w:themeShade="BF"/>
          <w:sz w:val="32"/>
          <w:szCs w:val="28"/>
          <w:lang w:val="en-US"/>
        </w:rPr>
      </w:pPr>
      <w:r w:rsidRPr="00A06BFA">
        <w:t>Ce qui suit est une liste de sources de renseignements servant à maintenir le RRO</w:t>
      </w:r>
      <w:r w:rsidRPr="00A06BFA">
        <w:t>:</w:t>
      </w:r>
    </w:p>
    <w:p w14:paraId="3ABCD1DB" w14:textId="7901A660" w:rsidR="005D32BD" w:rsidRPr="00A06BFA" w:rsidRDefault="00A06BFA" w:rsidP="005D32BD">
      <w:pPr>
        <w:pStyle w:val="Caption"/>
        <w:keepNext/>
        <w:jc w:val="left"/>
      </w:pPr>
      <w:r w:rsidRPr="00A06BFA">
        <w:t>Tableau 1 : Liste de sources de renseignements utilisés pour maintenir le RRO.</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tblGrid>
      <w:tr w:rsidR="0063037D" w:rsidRPr="00A06BFA" w14:paraId="752F0318" w14:textId="77777777" w:rsidTr="00AC5607">
        <w:trPr>
          <w:trHeight w:val="300"/>
        </w:trPr>
        <w:tc>
          <w:tcPr>
            <w:tcW w:w="7792" w:type="dxa"/>
            <w:shd w:val="clear" w:color="auto" w:fill="auto"/>
            <w:noWrap/>
            <w:vAlign w:val="center"/>
          </w:tcPr>
          <w:p w14:paraId="746F842F" w14:textId="77777777" w:rsidR="0063037D" w:rsidRPr="00A06BFA" w:rsidRDefault="0063037D" w:rsidP="00E3510D">
            <w:pPr>
              <w:pStyle w:val="TableColumnNameMIRB"/>
              <w:rPr>
                <w:lang w:val="en-US"/>
              </w:rPr>
            </w:pPr>
            <w:r w:rsidRPr="00A06BFA">
              <w:rPr>
                <w:lang w:val="en-US"/>
              </w:rPr>
              <w:t>AGENCY NAME</w:t>
            </w:r>
          </w:p>
        </w:tc>
      </w:tr>
      <w:tr w:rsidR="0063037D" w:rsidRPr="00A06BFA" w14:paraId="5B383EDC" w14:textId="77777777" w:rsidTr="00AC5607">
        <w:trPr>
          <w:trHeight w:val="300"/>
        </w:trPr>
        <w:tc>
          <w:tcPr>
            <w:tcW w:w="7792" w:type="dxa"/>
            <w:shd w:val="clear" w:color="auto" w:fill="auto"/>
            <w:noWrap/>
            <w:vAlign w:val="center"/>
            <w:hideMark/>
          </w:tcPr>
          <w:p w14:paraId="2796B205" w14:textId="77777777" w:rsidR="0063037D" w:rsidRPr="00A06BFA" w:rsidRDefault="0063037D" w:rsidP="00E3510D">
            <w:pPr>
              <w:pStyle w:val="TableBodyTextMIRB"/>
            </w:pPr>
            <w:r w:rsidRPr="00A06BFA">
              <w:rPr>
                <w:lang w:val="en-US"/>
              </w:rPr>
              <w:t>CITY OF BARRIE</w:t>
            </w:r>
          </w:p>
        </w:tc>
      </w:tr>
      <w:tr w:rsidR="001F0013" w:rsidRPr="00A06BFA" w14:paraId="70750720" w14:textId="77777777" w:rsidTr="007B32FF">
        <w:trPr>
          <w:trHeight w:val="300"/>
        </w:trPr>
        <w:tc>
          <w:tcPr>
            <w:tcW w:w="7792" w:type="dxa"/>
            <w:shd w:val="clear" w:color="auto" w:fill="auto"/>
            <w:noWrap/>
          </w:tcPr>
          <w:p w14:paraId="09933C17" w14:textId="175082A3" w:rsidR="001F0013" w:rsidRPr="00A06BFA" w:rsidRDefault="001F0013" w:rsidP="001F0013">
            <w:pPr>
              <w:pStyle w:val="TableBodyTextMIRB"/>
              <w:rPr>
                <w:lang w:val="en-US"/>
              </w:rPr>
            </w:pPr>
            <w:r w:rsidRPr="00A06BFA">
              <w:rPr>
                <w:lang w:val="en-US"/>
              </w:rPr>
              <w:t xml:space="preserve">CITY OF </w:t>
            </w:r>
            <w:r w:rsidR="00CA59E3" w:rsidRPr="00A06BFA">
              <w:rPr>
                <w:lang w:val="en-US"/>
              </w:rPr>
              <w:t>BRAMPTON</w:t>
            </w:r>
          </w:p>
        </w:tc>
      </w:tr>
      <w:tr w:rsidR="0063037D" w:rsidRPr="00A06BFA" w14:paraId="2FB23AC7" w14:textId="77777777" w:rsidTr="00AC5607">
        <w:trPr>
          <w:trHeight w:val="300"/>
        </w:trPr>
        <w:tc>
          <w:tcPr>
            <w:tcW w:w="7792" w:type="dxa"/>
            <w:shd w:val="clear" w:color="auto" w:fill="auto"/>
            <w:noWrap/>
            <w:vAlign w:val="center"/>
            <w:hideMark/>
          </w:tcPr>
          <w:p w14:paraId="17D05DFC" w14:textId="77777777" w:rsidR="0063037D" w:rsidRPr="00A06BFA" w:rsidRDefault="0063037D" w:rsidP="00E3510D">
            <w:pPr>
              <w:pStyle w:val="TableBodyTextMIRB"/>
            </w:pPr>
            <w:r w:rsidRPr="00A06BFA">
              <w:rPr>
                <w:lang w:val="en-US"/>
              </w:rPr>
              <w:t>CITY OF BRANTFORD</w:t>
            </w:r>
          </w:p>
        </w:tc>
      </w:tr>
      <w:tr w:rsidR="0063037D" w:rsidRPr="00A06BFA" w14:paraId="1D464B3E" w14:textId="77777777" w:rsidTr="00AC5607">
        <w:trPr>
          <w:trHeight w:val="300"/>
        </w:trPr>
        <w:tc>
          <w:tcPr>
            <w:tcW w:w="7792" w:type="dxa"/>
            <w:shd w:val="clear" w:color="auto" w:fill="auto"/>
            <w:noWrap/>
            <w:vAlign w:val="center"/>
            <w:hideMark/>
          </w:tcPr>
          <w:p w14:paraId="6385C0E7" w14:textId="77777777" w:rsidR="0063037D" w:rsidRPr="00A06BFA" w:rsidRDefault="0063037D" w:rsidP="00E3510D">
            <w:pPr>
              <w:pStyle w:val="TableBodyTextMIRB"/>
            </w:pPr>
            <w:r w:rsidRPr="00A06BFA">
              <w:rPr>
                <w:lang w:val="en-US"/>
              </w:rPr>
              <w:t>CITY OF BROCKVILLE</w:t>
            </w:r>
          </w:p>
        </w:tc>
      </w:tr>
      <w:tr w:rsidR="0063037D" w:rsidRPr="00A06BFA" w14:paraId="0C6219C5" w14:textId="77777777" w:rsidTr="00AC5607">
        <w:trPr>
          <w:trHeight w:val="300"/>
        </w:trPr>
        <w:tc>
          <w:tcPr>
            <w:tcW w:w="7792" w:type="dxa"/>
            <w:shd w:val="clear" w:color="auto" w:fill="auto"/>
            <w:noWrap/>
            <w:vAlign w:val="center"/>
            <w:hideMark/>
          </w:tcPr>
          <w:p w14:paraId="2CC13D86" w14:textId="77777777" w:rsidR="0063037D" w:rsidRPr="00A06BFA" w:rsidRDefault="0063037D" w:rsidP="00E3510D">
            <w:pPr>
              <w:pStyle w:val="TableBodyTextMIRB"/>
            </w:pPr>
            <w:r w:rsidRPr="00A06BFA">
              <w:rPr>
                <w:lang w:val="en-US"/>
              </w:rPr>
              <w:t>CITY OF CORNWALL</w:t>
            </w:r>
          </w:p>
        </w:tc>
      </w:tr>
      <w:tr w:rsidR="0063037D" w:rsidRPr="00A06BFA" w14:paraId="0BB19E06" w14:textId="77777777" w:rsidTr="00AC5607">
        <w:trPr>
          <w:trHeight w:val="300"/>
        </w:trPr>
        <w:tc>
          <w:tcPr>
            <w:tcW w:w="7792" w:type="dxa"/>
            <w:shd w:val="clear" w:color="auto" w:fill="auto"/>
            <w:noWrap/>
            <w:vAlign w:val="center"/>
            <w:hideMark/>
          </w:tcPr>
          <w:p w14:paraId="2A83571C" w14:textId="77777777" w:rsidR="0063037D" w:rsidRPr="00A06BFA" w:rsidRDefault="0063037D" w:rsidP="00E3510D">
            <w:pPr>
              <w:pStyle w:val="TableBodyTextMIRB"/>
            </w:pPr>
            <w:r w:rsidRPr="00A06BFA">
              <w:rPr>
                <w:lang w:val="en-US"/>
              </w:rPr>
              <w:t>CITY OF DRYDEN</w:t>
            </w:r>
          </w:p>
        </w:tc>
      </w:tr>
      <w:tr w:rsidR="0063037D" w:rsidRPr="00A06BFA" w14:paraId="25D9425A" w14:textId="77777777" w:rsidTr="00AC5607">
        <w:trPr>
          <w:trHeight w:val="300"/>
        </w:trPr>
        <w:tc>
          <w:tcPr>
            <w:tcW w:w="7792" w:type="dxa"/>
            <w:shd w:val="clear" w:color="auto" w:fill="auto"/>
            <w:noWrap/>
            <w:vAlign w:val="center"/>
          </w:tcPr>
          <w:p w14:paraId="3807FF48" w14:textId="77777777" w:rsidR="0063037D" w:rsidRPr="00A06BFA" w:rsidRDefault="0063037D" w:rsidP="00E3510D">
            <w:pPr>
              <w:pStyle w:val="TableBodyTextMIRB"/>
              <w:rPr>
                <w:lang w:val="en-US"/>
              </w:rPr>
            </w:pPr>
            <w:r w:rsidRPr="00A06BFA">
              <w:rPr>
                <w:lang w:val="en-US"/>
              </w:rPr>
              <w:t>CITY OF ELLIOT LAKE</w:t>
            </w:r>
          </w:p>
        </w:tc>
      </w:tr>
      <w:tr w:rsidR="0063037D" w:rsidRPr="00A06BFA" w14:paraId="350AE8DE" w14:textId="77777777" w:rsidTr="00AC5607">
        <w:trPr>
          <w:trHeight w:val="300"/>
        </w:trPr>
        <w:tc>
          <w:tcPr>
            <w:tcW w:w="7792" w:type="dxa"/>
            <w:shd w:val="clear" w:color="auto" w:fill="auto"/>
            <w:noWrap/>
            <w:vAlign w:val="center"/>
            <w:hideMark/>
          </w:tcPr>
          <w:p w14:paraId="1AD33E54" w14:textId="77777777" w:rsidR="0063037D" w:rsidRPr="00A06BFA" w:rsidRDefault="0063037D" w:rsidP="00E3510D">
            <w:pPr>
              <w:pStyle w:val="TableBodyTextMIRB"/>
            </w:pPr>
            <w:r w:rsidRPr="00A06BFA">
              <w:rPr>
                <w:lang w:val="en-US"/>
              </w:rPr>
              <w:t>CITY OF GREATER SUDBURY</w:t>
            </w:r>
          </w:p>
        </w:tc>
      </w:tr>
      <w:tr w:rsidR="0063037D" w:rsidRPr="00A06BFA" w14:paraId="1EB3B502" w14:textId="77777777" w:rsidTr="00AC5607">
        <w:trPr>
          <w:trHeight w:val="300"/>
        </w:trPr>
        <w:tc>
          <w:tcPr>
            <w:tcW w:w="7792" w:type="dxa"/>
            <w:shd w:val="clear" w:color="auto" w:fill="auto"/>
            <w:noWrap/>
            <w:vAlign w:val="center"/>
            <w:hideMark/>
          </w:tcPr>
          <w:p w14:paraId="7E946A01" w14:textId="77777777" w:rsidR="0063037D" w:rsidRPr="00A06BFA" w:rsidRDefault="0063037D" w:rsidP="00E3510D">
            <w:pPr>
              <w:pStyle w:val="TableBodyTextMIRB"/>
            </w:pPr>
            <w:r w:rsidRPr="00A06BFA">
              <w:rPr>
                <w:lang w:val="en-US"/>
              </w:rPr>
              <w:t>CITY OF GUELPH</w:t>
            </w:r>
          </w:p>
        </w:tc>
      </w:tr>
      <w:tr w:rsidR="0063037D" w:rsidRPr="00A06BFA" w14:paraId="2F317D72" w14:textId="77777777" w:rsidTr="00AC5607">
        <w:trPr>
          <w:trHeight w:val="300"/>
        </w:trPr>
        <w:tc>
          <w:tcPr>
            <w:tcW w:w="7792" w:type="dxa"/>
            <w:shd w:val="clear" w:color="auto" w:fill="auto"/>
            <w:noWrap/>
            <w:vAlign w:val="center"/>
            <w:hideMark/>
          </w:tcPr>
          <w:p w14:paraId="6F33BEF4" w14:textId="77777777" w:rsidR="0063037D" w:rsidRPr="00A06BFA" w:rsidRDefault="0063037D" w:rsidP="00E3510D">
            <w:pPr>
              <w:pStyle w:val="TableBodyTextMIRB"/>
            </w:pPr>
            <w:r w:rsidRPr="00A06BFA">
              <w:rPr>
                <w:lang w:val="en-US"/>
              </w:rPr>
              <w:t>CITY OF HAMILTON</w:t>
            </w:r>
          </w:p>
        </w:tc>
      </w:tr>
      <w:tr w:rsidR="0063037D" w:rsidRPr="00A06BFA" w14:paraId="3C0B3B89" w14:textId="77777777" w:rsidTr="00AC5607">
        <w:trPr>
          <w:trHeight w:val="300"/>
        </w:trPr>
        <w:tc>
          <w:tcPr>
            <w:tcW w:w="7792" w:type="dxa"/>
            <w:shd w:val="clear" w:color="auto" w:fill="auto"/>
            <w:noWrap/>
            <w:vAlign w:val="center"/>
            <w:hideMark/>
          </w:tcPr>
          <w:p w14:paraId="18A639FC" w14:textId="77777777" w:rsidR="0063037D" w:rsidRPr="00A06BFA" w:rsidRDefault="0063037D" w:rsidP="00E3510D">
            <w:pPr>
              <w:pStyle w:val="TableBodyTextMIRB"/>
            </w:pPr>
            <w:r w:rsidRPr="00A06BFA">
              <w:rPr>
                <w:lang w:val="en-US"/>
              </w:rPr>
              <w:t>CITY OF KAWARTHA LAKES</w:t>
            </w:r>
          </w:p>
        </w:tc>
      </w:tr>
      <w:tr w:rsidR="0063037D" w:rsidRPr="00A06BFA" w14:paraId="5B842AF3" w14:textId="77777777" w:rsidTr="00AC5607">
        <w:trPr>
          <w:trHeight w:val="300"/>
        </w:trPr>
        <w:tc>
          <w:tcPr>
            <w:tcW w:w="7792" w:type="dxa"/>
            <w:shd w:val="clear" w:color="auto" w:fill="auto"/>
            <w:noWrap/>
            <w:vAlign w:val="center"/>
            <w:hideMark/>
          </w:tcPr>
          <w:p w14:paraId="15F7B915" w14:textId="77777777" w:rsidR="0063037D" w:rsidRPr="00A06BFA" w:rsidRDefault="0063037D" w:rsidP="00E3510D">
            <w:pPr>
              <w:pStyle w:val="TableBodyTextMIRB"/>
            </w:pPr>
            <w:r w:rsidRPr="00A06BFA">
              <w:rPr>
                <w:lang w:val="en-US"/>
              </w:rPr>
              <w:t>CITY OF KENORA</w:t>
            </w:r>
          </w:p>
        </w:tc>
      </w:tr>
      <w:tr w:rsidR="0063037D" w:rsidRPr="00A06BFA" w14:paraId="13F7CEFB" w14:textId="77777777" w:rsidTr="00AC5607">
        <w:trPr>
          <w:trHeight w:val="300"/>
        </w:trPr>
        <w:tc>
          <w:tcPr>
            <w:tcW w:w="7792" w:type="dxa"/>
            <w:shd w:val="clear" w:color="auto" w:fill="auto"/>
            <w:noWrap/>
            <w:vAlign w:val="center"/>
            <w:hideMark/>
          </w:tcPr>
          <w:p w14:paraId="7870A1B0" w14:textId="77777777" w:rsidR="0063037D" w:rsidRPr="00A06BFA" w:rsidRDefault="0063037D" w:rsidP="00E3510D">
            <w:pPr>
              <w:pStyle w:val="TableBodyTextMIRB"/>
            </w:pPr>
            <w:r w:rsidRPr="00A06BFA">
              <w:rPr>
                <w:lang w:val="en-US"/>
              </w:rPr>
              <w:t>CITY OF KINGSTON</w:t>
            </w:r>
          </w:p>
        </w:tc>
      </w:tr>
      <w:tr w:rsidR="0063037D" w:rsidRPr="00A06BFA" w14:paraId="499A548C" w14:textId="77777777" w:rsidTr="00AC5607">
        <w:trPr>
          <w:trHeight w:val="300"/>
        </w:trPr>
        <w:tc>
          <w:tcPr>
            <w:tcW w:w="7792" w:type="dxa"/>
            <w:shd w:val="clear" w:color="auto" w:fill="auto"/>
            <w:noWrap/>
            <w:vAlign w:val="center"/>
            <w:hideMark/>
          </w:tcPr>
          <w:p w14:paraId="24CC3858" w14:textId="77777777" w:rsidR="0063037D" w:rsidRPr="00A06BFA" w:rsidRDefault="0063037D" w:rsidP="00E3510D">
            <w:pPr>
              <w:pStyle w:val="TableBodyTextMIRB"/>
            </w:pPr>
            <w:r w:rsidRPr="00A06BFA">
              <w:rPr>
                <w:lang w:val="en-US"/>
              </w:rPr>
              <w:t>CITY OF LONDON</w:t>
            </w:r>
          </w:p>
        </w:tc>
      </w:tr>
      <w:tr w:rsidR="007453A4" w:rsidRPr="00A06BFA" w14:paraId="64B1B774" w14:textId="77777777" w:rsidTr="00E929D4">
        <w:trPr>
          <w:trHeight w:val="300"/>
        </w:trPr>
        <w:tc>
          <w:tcPr>
            <w:tcW w:w="7792" w:type="dxa"/>
            <w:shd w:val="clear" w:color="auto" w:fill="auto"/>
            <w:noWrap/>
          </w:tcPr>
          <w:p w14:paraId="698D16D4" w14:textId="3F405098" w:rsidR="007453A4" w:rsidRPr="00A06BFA" w:rsidRDefault="007453A4" w:rsidP="007453A4">
            <w:pPr>
              <w:pStyle w:val="TableBodyTextMIRB"/>
              <w:rPr>
                <w:lang w:val="en-US"/>
              </w:rPr>
            </w:pPr>
            <w:r w:rsidRPr="00A06BFA">
              <w:rPr>
                <w:lang w:val="en-US"/>
              </w:rPr>
              <w:t>CITY OF MISSISSAUGA</w:t>
            </w:r>
          </w:p>
        </w:tc>
      </w:tr>
      <w:tr w:rsidR="0063037D" w:rsidRPr="00A06BFA" w14:paraId="6002F4C1" w14:textId="77777777" w:rsidTr="00AC5607">
        <w:trPr>
          <w:trHeight w:val="300"/>
        </w:trPr>
        <w:tc>
          <w:tcPr>
            <w:tcW w:w="7792" w:type="dxa"/>
            <w:shd w:val="clear" w:color="auto" w:fill="auto"/>
            <w:noWrap/>
            <w:vAlign w:val="center"/>
            <w:hideMark/>
          </w:tcPr>
          <w:p w14:paraId="40AA4AC3" w14:textId="77777777" w:rsidR="0063037D" w:rsidRPr="00A06BFA" w:rsidRDefault="0063037D" w:rsidP="00E3510D">
            <w:pPr>
              <w:pStyle w:val="TableBodyTextMIRB"/>
            </w:pPr>
            <w:r w:rsidRPr="00A06BFA">
              <w:rPr>
                <w:lang w:val="en-US"/>
              </w:rPr>
              <w:t>CITY OF OTTAWA</w:t>
            </w:r>
          </w:p>
        </w:tc>
      </w:tr>
      <w:tr w:rsidR="0063037D" w:rsidRPr="00A06BFA" w14:paraId="48E38962" w14:textId="77777777" w:rsidTr="00AC5607">
        <w:trPr>
          <w:trHeight w:val="300"/>
        </w:trPr>
        <w:tc>
          <w:tcPr>
            <w:tcW w:w="7792" w:type="dxa"/>
            <w:shd w:val="clear" w:color="auto" w:fill="auto"/>
            <w:noWrap/>
            <w:vAlign w:val="center"/>
            <w:hideMark/>
          </w:tcPr>
          <w:p w14:paraId="6C7468C0" w14:textId="77777777" w:rsidR="0063037D" w:rsidRPr="00A06BFA" w:rsidRDefault="0063037D" w:rsidP="00E3510D">
            <w:pPr>
              <w:pStyle w:val="TableBodyTextMIRB"/>
            </w:pPr>
            <w:r w:rsidRPr="00A06BFA">
              <w:rPr>
                <w:lang w:val="en-US"/>
              </w:rPr>
              <w:t>CITY OF PETERBOROUGH</w:t>
            </w:r>
          </w:p>
        </w:tc>
      </w:tr>
      <w:tr w:rsidR="0063037D" w:rsidRPr="00A06BFA" w14:paraId="7696A9DC" w14:textId="77777777" w:rsidTr="00AC5607">
        <w:trPr>
          <w:trHeight w:val="300"/>
        </w:trPr>
        <w:tc>
          <w:tcPr>
            <w:tcW w:w="7792" w:type="dxa"/>
            <w:shd w:val="clear" w:color="auto" w:fill="auto"/>
            <w:noWrap/>
            <w:vAlign w:val="center"/>
            <w:hideMark/>
          </w:tcPr>
          <w:p w14:paraId="5C1A435A" w14:textId="77777777" w:rsidR="0063037D" w:rsidRPr="00A06BFA" w:rsidRDefault="0063037D" w:rsidP="00E3510D">
            <w:pPr>
              <w:pStyle w:val="TableBodyTextMIRB"/>
            </w:pPr>
            <w:r w:rsidRPr="00A06BFA">
              <w:rPr>
                <w:lang w:val="en-US"/>
              </w:rPr>
              <w:t>CITY OF QUINTE WEST</w:t>
            </w:r>
          </w:p>
        </w:tc>
      </w:tr>
      <w:tr w:rsidR="0063037D" w:rsidRPr="00A06BFA" w14:paraId="3AFDADE0" w14:textId="77777777" w:rsidTr="00AC5607">
        <w:trPr>
          <w:trHeight w:val="300"/>
        </w:trPr>
        <w:tc>
          <w:tcPr>
            <w:tcW w:w="7792" w:type="dxa"/>
            <w:shd w:val="clear" w:color="auto" w:fill="auto"/>
            <w:noWrap/>
            <w:vAlign w:val="center"/>
            <w:hideMark/>
          </w:tcPr>
          <w:p w14:paraId="0CFF58C8" w14:textId="77777777" w:rsidR="0063037D" w:rsidRPr="00A06BFA" w:rsidRDefault="0063037D" w:rsidP="00E3510D">
            <w:pPr>
              <w:pStyle w:val="TableBodyTextMIRB"/>
            </w:pPr>
            <w:r w:rsidRPr="00A06BFA">
              <w:rPr>
                <w:lang w:val="en-US"/>
              </w:rPr>
              <w:t>CITY OF SAULT STE. MARIE</w:t>
            </w:r>
          </w:p>
        </w:tc>
      </w:tr>
      <w:tr w:rsidR="0063037D" w:rsidRPr="00A06BFA" w14:paraId="08474B5C" w14:textId="77777777" w:rsidTr="00AC5607">
        <w:trPr>
          <w:trHeight w:val="300"/>
        </w:trPr>
        <w:tc>
          <w:tcPr>
            <w:tcW w:w="7792" w:type="dxa"/>
            <w:shd w:val="clear" w:color="auto" w:fill="auto"/>
            <w:noWrap/>
            <w:vAlign w:val="center"/>
            <w:hideMark/>
          </w:tcPr>
          <w:p w14:paraId="31042D36" w14:textId="77777777" w:rsidR="0063037D" w:rsidRPr="00A06BFA" w:rsidRDefault="0063037D" w:rsidP="00E3510D">
            <w:pPr>
              <w:pStyle w:val="TableBodyTextMIRB"/>
            </w:pPr>
            <w:r w:rsidRPr="00A06BFA">
              <w:rPr>
                <w:lang w:val="en-US"/>
              </w:rPr>
              <w:t>CITY OF STRATFORD</w:t>
            </w:r>
          </w:p>
        </w:tc>
      </w:tr>
      <w:tr w:rsidR="0063037D" w:rsidRPr="00A06BFA" w14:paraId="795E5A6C" w14:textId="77777777" w:rsidTr="00AC5607">
        <w:trPr>
          <w:trHeight w:val="300"/>
        </w:trPr>
        <w:tc>
          <w:tcPr>
            <w:tcW w:w="7792" w:type="dxa"/>
            <w:shd w:val="clear" w:color="auto" w:fill="auto"/>
            <w:noWrap/>
            <w:vAlign w:val="center"/>
            <w:hideMark/>
          </w:tcPr>
          <w:p w14:paraId="3222BAA0" w14:textId="77777777" w:rsidR="0063037D" w:rsidRPr="00A06BFA" w:rsidRDefault="0063037D" w:rsidP="00E3510D">
            <w:pPr>
              <w:pStyle w:val="TableBodyTextMIRB"/>
            </w:pPr>
            <w:r w:rsidRPr="00A06BFA">
              <w:rPr>
                <w:lang w:val="en-US"/>
              </w:rPr>
              <w:t>CITY OF TEMISKAMING SHORES</w:t>
            </w:r>
          </w:p>
        </w:tc>
      </w:tr>
      <w:tr w:rsidR="0063037D" w:rsidRPr="00A06BFA" w14:paraId="622743A5" w14:textId="77777777" w:rsidTr="00AC5607">
        <w:trPr>
          <w:trHeight w:val="300"/>
        </w:trPr>
        <w:tc>
          <w:tcPr>
            <w:tcW w:w="7792" w:type="dxa"/>
            <w:shd w:val="clear" w:color="auto" w:fill="auto"/>
            <w:noWrap/>
            <w:vAlign w:val="center"/>
            <w:hideMark/>
          </w:tcPr>
          <w:p w14:paraId="33BFDA52" w14:textId="77777777" w:rsidR="0063037D" w:rsidRPr="00A06BFA" w:rsidRDefault="0063037D" w:rsidP="00E3510D">
            <w:pPr>
              <w:pStyle w:val="TableBodyTextMIRB"/>
            </w:pPr>
            <w:r w:rsidRPr="00A06BFA">
              <w:rPr>
                <w:lang w:val="en-US"/>
              </w:rPr>
              <w:t>CITY OF THUNDER BAY</w:t>
            </w:r>
          </w:p>
        </w:tc>
      </w:tr>
      <w:tr w:rsidR="0063037D" w:rsidRPr="00A06BFA" w14:paraId="170A5F87" w14:textId="77777777" w:rsidTr="00AC5607">
        <w:trPr>
          <w:trHeight w:val="300"/>
        </w:trPr>
        <w:tc>
          <w:tcPr>
            <w:tcW w:w="7792" w:type="dxa"/>
            <w:shd w:val="clear" w:color="auto" w:fill="auto"/>
            <w:noWrap/>
            <w:vAlign w:val="center"/>
            <w:hideMark/>
          </w:tcPr>
          <w:p w14:paraId="175AF233" w14:textId="77777777" w:rsidR="0063037D" w:rsidRPr="00A06BFA" w:rsidRDefault="0063037D" w:rsidP="00E3510D">
            <w:pPr>
              <w:pStyle w:val="TableBodyTextMIRB"/>
            </w:pPr>
            <w:r w:rsidRPr="00A06BFA">
              <w:rPr>
                <w:lang w:val="en-US"/>
              </w:rPr>
              <w:t>CITY OF TIMMINS</w:t>
            </w:r>
          </w:p>
        </w:tc>
      </w:tr>
      <w:tr w:rsidR="0063037D" w:rsidRPr="00A06BFA" w14:paraId="7BBB1594" w14:textId="77777777" w:rsidTr="00AC5607">
        <w:trPr>
          <w:trHeight w:val="300"/>
        </w:trPr>
        <w:tc>
          <w:tcPr>
            <w:tcW w:w="7792" w:type="dxa"/>
            <w:shd w:val="clear" w:color="auto" w:fill="auto"/>
            <w:noWrap/>
            <w:vAlign w:val="center"/>
            <w:hideMark/>
          </w:tcPr>
          <w:p w14:paraId="03FF7F16" w14:textId="77777777" w:rsidR="0063037D" w:rsidRPr="00A06BFA" w:rsidRDefault="0063037D" w:rsidP="00E3510D">
            <w:pPr>
              <w:pStyle w:val="TableBodyTextMIRB"/>
            </w:pPr>
            <w:r w:rsidRPr="00A06BFA">
              <w:rPr>
                <w:lang w:val="en-US"/>
              </w:rPr>
              <w:t>CITY OF TORONTO</w:t>
            </w:r>
          </w:p>
        </w:tc>
      </w:tr>
      <w:tr w:rsidR="0063037D" w:rsidRPr="00A06BFA" w14:paraId="1C6E100D" w14:textId="77777777" w:rsidTr="00AC5607">
        <w:trPr>
          <w:trHeight w:val="300"/>
        </w:trPr>
        <w:tc>
          <w:tcPr>
            <w:tcW w:w="7792" w:type="dxa"/>
            <w:shd w:val="clear" w:color="auto" w:fill="auto"/>
            <w:noWrap/>
            <w:vAlign w:val="center"/>
            <w:hideMark/>
          </w:tcPr>
          <w:p w14:paraId="5337BD82" w14:textId="77777777" w:rsidR="0063037D" w:rsidRPr="00A06BFA" w:rsidRDefault="0063037D" w:rsidP="00E3510D">
            <w:pPr>
              <w:pStyle w:val="TableBodyTextMIRB"/>
            </w:pPr>
            <w:r w:rsidRPr="00A06BFA">
              <w:rPr>
                <w:lang w:val="en-US"/>
              </w:rPr>
              <w:t>CITY OF WATERLOO</w:t>
            </w:r>
          </w:p>
        </w:tc>
      </w:tr>
      <w:tr w:rsidR="0063037D" w:rsidRPr="00A06BFA" w14:paraId="2275DAFC" w14:textId="77777777" w:rsidTr="00AC5607">
        <w:trPr>
          <w:trHeight w:val="300"/>
        </w:trPr>
        <w:tc>
          <w:tcPr>
            <w:tcW w:w="7792" w:type="dxa"/>
            <w:shd w:val="clear" w:color="auto" w:fill="auto"/>
            <w:noWrap/>
            <w:vAlign w:val="center"/>
            <w:hideMark/>
          </w:tcPr>
          <w:p w14:paraId="456A84CF" w14:textId="77777777" w:rsidR="0063037D" w:rsidRPr="00A06BFA" w:rsidRDefault="0063037D" w:rsidP="00E3510D">
            <w:pPr>
              <w:pStyle w:val="TableBodyTextMIRB"/>
            </w:pPr>
            <w:r w:rsidRPr="00A06BFA">
              <w:rPr>
                <w:lang w:val="en-US"/>
              </w:rPr>
              <w:t>CITY OF WINDSOR</w:t>
            </w:r>
          </w:p>
        </w:tc>
      </w:tr>
      <w:tr w:rsidR="0063037D" w:rsidRPr="00A06BFA" w14:paraId="30C37A23" w14:textId="77777777" w:rsidTr="00AC5607">
        <w:trPr>
          <w:trHeight w:val="300"/>
        </w:trPr>
        <w:tc>
          <w:tcPr>
            <w:tcW w:w="7792" w:type="dxa"/>
            <w:shd w:val="clear" w:color="auto" w:fill="auto"/>
            <w:noWrap/>
            <w:vAlign w:val="center"/>
          </w:tcPr>
          <w:p w14:paraId="1E5EAA99" w14:textId="77777777" w:rsidR="0063037D" w:rsidRPr="00A06BFA" w:rsidRDefault="0063037D" w:rsidP="00E3510D">
            <w:pPr>
              <w:pStyle w:val="TableBodyTextMIRB"/>
              <w:rPr>
                <w:b/>
                <w:bCs/>
                <w:lang w:val="en-US"/>
              </w:rPr>
            </w:pPr>
            <w:r w:rsidRPr="00A06BFA">
              <w:rPr>
                <w:lang w:val="en-US"/>
              </w:rPr>
              <w:t>COUNTY OF BRANT</w:t>
            </w:r>
          </w:p>
        </w:tc>
      </w:tr>
      <w:tr w:rsidR="0063037D" w:rsidRPr="00A06BFA" w14:paraId="3F47CCFA" w14:textId="77777777" w:rsidTr="00AC5607">
        <w:trPr>
          <w:trHeight w:val="300"/>
        </w:trPr>
        <w:tc>
          <w:tcPr>
            <w:tcW w:w="7792" w:type="dxa"/>
            <w:shd w:val="clear" w:color="auto" w:fill="auto"/>
            <w:noWrap/>
            <w:vAlign w:val="center"/>
            <w:hideMark/>
          </w:tcPr>
          <w:p w14:paraId="5631604A" w14:textId="77777777" w:rsidR="0063037D" w:rsidRPr="00A06BFA" w:rsidRDefault="0063037D" w:rsidP="00E3510D">
            <w:pPr>
              <w:pStyle w:val="TableBodyTextMIRB"/>
            </w:pPr>
            <w:r w:rsidRPr="00A06BFA">
              <w:rPr>
                <w:lang w:val="en-US"/>
              </w:rPr>
              <w:t>COUNTY OF BRUCE</w:t>
            </w:r>
          </w:p>
        </w:tc>
      </w:tr>
      <w:tr w:rsidR="005D1F2B" w:rsidRPr="00A06BFA" w14:paraId="18B1D88E" w14:textId="77777777" w:rsidTr="00AC5607">
        <w:trPr>
          <w:trHeight w:val="300"/>
        </w:trPr>
        <w:tc>
          <w:tcPr>
            <w:tcW w:w="7792" w:type="dxa"/>
            <w:shd w:val="clear" w:color="auto" w:fill="auto"/>
            <w:noWrap/>
            <w:vAlign w:val="center"/>
          </w:tcPr>
          <w:p w14:paraId="4D92ED99" w14:textId="79CD8E7B" w:rsidR="005D1F2B" w:rsidRPr="00A06BFA" w:rsidRDefault="005D1F2B" w:rsidP="00E3510D">
            <w:pPr>
              <w:pStyle w:val="TableBodyTextMIRB"/>
              <w:rPr>
                <w:lang w:val="en-US"/>
              </w:rPr>
            </w:pPr>
            <w:r w:rsidRPr="00A06BFA">
              <w:rPr>
                <w:b/>
                <w:bCs/>
                <w:lang w:val="en-US"/>
              </w:rPr>
              <w:lastRenderedPageBreak/>
              <w:t>AGENCY NAME</w:t>
            </w:r>
          </w:p>
        </w:tc>
      </w:tr>
      <w:tr w:rsidR="0063037D" w:rsidRPr="00A06BFA" w14:paraId="57965498" w14:textId="77777777" w:rsidTr="00AC5607">
        <w:trPr>
          <w:trHeight w:val="300"/>
        </w:trPr>
        <w:tc>
          <w:tcPr>
            <w:tcW w:w="7792" w:type="dxa"/>
            <w:shd w:val="clear" w:color="auto" w:fill="auto"/>
            <w:noWrap/>
            <w:vAlign w:val="center"/>
            <w:hideMark/>
          </w:tcPr>
          <w:p w14:paraId="408F6158" w14:textId="77777777" w:rsidR="0063037D" w:rsidRPr="00A06BFA" w:rsidRDefault="0063037D" w:rsidP="00E3510D">
            <w:pPr>
              <w:pStyle w:val="TableBodyTextMIRB"/>
            </w:pPr>
            <w:r w:rsidRPr="00A06BFA">
              <w:rPr>
                <w:lang w:val="en-US"/>
              </w:rPr>
              <w:t>COUNTY OF DUFFERIN</w:t>
            </w:r>
          </w:p>
        </w:tc>
      </w:tr>
      <w:tr w:rsidR="0063037D" w:rsidRPr="00A06BFA" w14:paraId="057C3298" w14:textId="77777777" w:rsidTr="00AC5607">
        <w:trPr>
          <w:trHeight w:val="300"/>
        </w:trPr>
        <w:tc>
          <w:tcPr>
            <w:tcW w:w="7792" w:type="dxa"/>
            <w:shd w:val="clear" w:color="auto" w:fill="auto"/>
            <w:noWrap/>
            <w:vAlign w:val="center"/>
            <w:hideMark/>
          </w:tcPr>
          <w:p w14:paraId="62E4FAF3" w14:textId="77777777" w:rsidR="0063037D" w:rsidRPr="00A06BFA" w:rsidRDefault="0063037D" w:rsidP="00E3510D">
            <w:pPr>
              <w:pStyle w:val="TableBodyTextMIRB"/>
            </w:pPr>
            <w:r w:rsidRPr="00A06BFA">
              <w:rPr>
                <w:lang w:val="en-US"/>
              </w:rPr>
              <w:t>COUNTY OF ELGIN</w:t>
            </w:r>
          </w:p>
        </w:tc>
      </w:tr>
      <w:tr w:rsidR="0063037D" w:rsidRPr="00A06BFA" w14:paraId="077D3EE2" w14:textId="77777777" w:rsidTr="00AC5607">
        <w:trPr>
          <w:trHeight w:val="300"/>
        </w:trPr>
        <w:tc>
          <w:tcPr>
            <w:tcW w:w="7792" w:type="dxa"/>
            <w:shd w:val="clear" w:color="auto" w:fill="auto"/>
            <w:noWrap/>
            <w:vAlign w:val="center"/>
            <w:hideMark/>
          </w:tcPr>
          <w:p w14:paraId="08AD9D6E" w14:textId="77777777" w:rsidR="0063037D" w:rsidRPr="00A06BFA" w:rsidRDefault="0063037D" w:rsidP="00E3510D">
            <w:pPr>
              <w:pStyle w:val="TableBodyTextMIRB"/>
            </w:pPr>
            <w:r w:rsidRPr="00A06BFA">
              <w:rPr>
                <w:lang w:val="en-US"/>
              </w:rPr>
              <w:t>COUNTY OF ESSEX</w:t>
            </w:r>
          </w:p>
        </w:tc>
      </w:tr>
      <w:tr w:rsidR="0063037D" w:rsidRPr="00A06BFA" w14:paraId="01081F6A" w14:textId="77777777" w:rsidTr="00AC5607">
        <w:trPr>
          <w:trHeight w:val="300"/>
        </w:trPr>
        <w:tc>
          <w:tcPr>
            <w:tcW w:w="7792" w:type="dxa"/>
            <w:shd w:val="clear" w:color="auto" w:fill="auto"/>
            <w:noWrap/>
            <w:vAlign w:val="center"/>
            <w:hideMark/>
          </w:tcPr>
          <w:p w14:paraId="6AE2273C" w14:textId="77777777" w:rsidR="0063037D" w:rsidRPr="00A06BFA" w:rsidRDefault="0063037D" w:rsidP="00E3510D">
            <w:pPr>
              <w:pStyle w:val="TableBodyTextMIRB"/>
            </w:pPr>
            <w:r w:rsidRPr="00A06BFA">
              <w:rPr>
                <w:lang w:val="en-US"/>
              </w:rPr>
              <w:t>COUNTY OF FRONTENAC</w:t>
            </w:r>
          </w:p>
        </w:tc>
      </w:tr>
      <w:tr w:rsidR="0063037D" w:rsidRPr="00A06BFA" w14:paraId="1F4FABBE" w14:textId="77777777" w:rsidTr="00AC5607">
        <w:trPr>
          <w:trHeight w:val="300"/>
        </w:trPr>
        <w:tc>
          <w:tcPr>
            <w:tcW w:w="7792" w:type="dxa"/>
            <w:shd w:val="clear" w:color="auto" w:fill="auto"/>
            <w:noWrap/>
            <w:vAlign w:val="center"/>
            <w:hideMark/>
          </w:tcPr>
          <w:p w14:paraId="2FA9C74D" w14:textId="77777777" w:rsidR="0063037D" w:rsidRPr="00A06BFA" w:rsidRDefault="0063037D" w:rsidP="00E3510D">
            <w:pPr>
              <w:pStyle w:val="TableBodyTextMIRB"/>
            </w:pPr>
            <w:r w:rsidRPr="00A06BFA">
              <w:rPr>
                <w:lang w:val="en-US"/>
              </w:rPr>
              <w:t>COUNTY OF GREY</w:t>
            </w:r>
          </w:p>
        </w:tc>
      </w:tr>
      <w:tr w:rsidR="0063037D" w:rsidRPr="00A06BFA" w14:paraId="1516A4D2" w14:textId="77777777" w:rsidTr="00AC5607">
        <w:trPr>
          <w:trHeight w:val="300"/>
        </w:trPr>
        <w:tc>
          <w:tcPr>
            <w:tcW w:w="7792" w:type="dxa"/>
            <w:shd w:val="clear" w:color="auto" w:fill="auto"/>
            <w:noWrap/>
            <w:vAlign w:val="center"/>
            <w:hideMark/>
          </w:tcPr>
          <w:p w14:paraId="4E7C640A" w14:textId="77777777" w:rsidR="0063037D" w:rsidRPr="00A06BFA" w:rsidRDefault="0063037D" w:rsidP="00E3510D">
            <w:pPr>
              <w:pStyle w:val="TableBodyTextMIRB"/>
            </w:pPr>
            <w:r w:rsidRPr="00A06BFA">
              <w:rPr>
                <w:lang w:val="en-US"/>
              </w:rPr>
              <w:t>COUNTY OF HALIBURTON</w:t>
            </w:r>
          </w:p>
        </w:tc>
      </w:tr>
      <w:tr w:rsidR="0063037D" w:rsidRPr="00A06BFA" w14:paraId="2C35DF93" w14:textId="77777777" w:rsidTr="00AC5607">
        <w:trPr>
          <w:trHeight w:val="300"/>
        </w:trPr>
        <w:tc>
          <w:tcPr>
            <w:tcW w:w="7792" w:type="dxa"/>
            <w:shd w:val="clear" w:color="auto" w:fill="auto"/>
            <w:noWrap/>
            <w:vAlign w:val="center"/>
            <w:hideMark/>
          </w:tcPr>
          <w:p w14:paraId="20BDCB88" w14:textId="77777777" w:rsidR="0063037D" w:rsidRPr="00A06BFA" w:rsidRDefault="0063037D" w:rsidP="00E3510D">
            <w:pPr>
              <w:pStyle w:val="TableBodyTextMIRB"/>
            </w:pPr>
            <w:r w:rsidRPr="00A06BFA">
              <w:rPr>
                <w:lang w:val="en-US"/>
              </w:rPr>
              <w:t>COUNTY OF HASTINGS</w:t>
            </w:r>
          </w:p>
        </w:tc>
      </w:tr>
      <w:tr w:rsidR="0063037D" w:rsidRPr="00A06BFA" w14:paraId="7C0C4A42" w14:textId="77777777" w:rsidTr="00AC5607">
        <w:trPr>
          <w:trHeight w:val="300"/>
        </w:trPr>
        <w:tc>
          <w:tcPr>
            <w:tcW w:w="7792" w:type="dxa"/>
            <w:shd w:val="clear" w:color="auto" w:fill="auto"/>
            <w:noWrap/>
            <w:vAlign w:val="center"/>
            <w:hideMark/>
          </w:tcPr>
          <w:p w14:paraId="29CEC29A" w14:textId="77777777" w:rsidR="0063037D" w:rsidRPr="00A06BFA" w:rsidRDefault="0063037D" w:rsidP="00E3510D">
            <w:pPr>
              <w:pStyle w:val="TableBodyTextMIRB"/>
            </w:pPr>
            <w:r w:rsidRPr="00A06BFA">
              <w:rPr>
                <w:lang w:val="en-US"/>
              </w:rPr>
              <w:t>COUNTY OF HURON</w:t>
            </w:r>
          </w:p>
        </w:tc>
      </w:tr>
      <w:tr w:rsidR="0063037D" w:rsidRPr="00A06BFA" w14:paraId="07C975C6" w14:textId="77777777" w:rsidTr="00AC5607">
        <w:trPr>
          <w:trHeight w:val="300"/>
        </w:trPr>
        <w:tc>
          <w:tcPr>
            <w:tcW w:w="7792" w:type="dxa"/>
            <w:shd w:val="clear" w:color="auto" w:fill="auto"/>
            <w:noWrap/>
            <w:vAlign w:val="center"/>
            <w:hideMark/>
          </w:tcPr>
          <w:p w14:paraId="7E89CEA4" w14:textId="77777777" w:rsidR="0063037D" w:rsidRPr="00A06BFA" w:rsidRDefault="0063037D" w:rsidP="00E3510D">
            <w:pPr>
              <w:pStyle w:val="TableBodyTextMIRB"/>
            </w:pPr>
            <w:r w:rsidRPr="00A06BFA">
              <w:rPr>
                <w:lang w:val="en-US"/>
              </w:rPr>
              <w:t>COUNTY OF LAMBTON</w:t>
            </w:r>
          </w:p>
        </w:tc>
      </w:tr>
      <w:tr w:rsidR="0063037D" w:rsidRPr="00A06BFA" w14:paraId="664E5148" w14:textId="77777777" w:rsidTr="00AC5607">
        <w:trPr>
          <w:trHeight w:val="300"/>
        </w:trPr>
        <w:tc>
          <w:tcPr>
            <w:tcW w:w="7792" w:type="dxa"/>
            <w:shd w:val="clear" w:color="auto" w:fill="auto"/>
            <w:noWrap/>
            <w:vAlign w:val="center"/>
            <w:hideMark/>
          </w:tcPr>
          <w:p w14:paraId="56B7DAB6" w14:textId="77777777" w:rsidR="0063037D" w:rsidRPr="00A06BFA" w:rsidRDefault="0063037D" w:rsidP="00E3510D">
            <w:pPr>
              <w:pStyle w:val="TableBodyTextMIRB"/>
            </w:pPr>
            <w:r w:rsidRPr="00A06BFA">
              <w:rPr>
                <w:lang w:val="en-US"/>
              </w:rPr>
              <w:t>COUNTY OF LANARK</w:t>
            </w:r>
          </w:p>
        </w:tc>
      </w:tr>
      <w:tr w:rsidR="0063037D" w:rsidRPr="00A06BFA" w14:paraId="0A260E3A" w14:textId="77777777" w:rsidTr="00AC5607">
        <w:trPr>
          <w:trHeight w:val="300"/>
        </w:trPr>
        <w:tc>
          <w:tcPr>
            <w:tcW w:w="7792" w:type="dxa"/>
            <w:shd w:val="clear" w:color="auto" w:fill="auto"/>
            <w:noWrap/>
            <w:vAlign w:val="center"/>
            <w:hideMark/>
          </w:tcPr>
          <w:p w14:paraId="659116D6" w14:textId="77777777" w:rsidR="0063037D" w:rsidRPr="00A06BFA" w:rsidRDefault="0063037D" w:rsidP="00E3510D">
            <w:pPr>
              <w:pStyle w:val="TableBodyTextMIRB"/>
            </w:pPr>
            <w:r w:rsidRPr="00A06BFA">
              <w:rPr>
                <w:lang w:val="en-US"/>
              </w:rPr>
              <w:t>COUNTY OF LENNOX AND ADDINGTON</w:t>
            </w:r>
          </w:p>
        </w:tc>
      </w:tr>
      <w:tr w:rsidR="0063037D" w:rsidRPr="00A06BFA" w14:paraId="1EB73866" w14:textId="77777777" w:rsidTr="00AC5607">
        <w:trPr>
          <w:trHeight w:val="300"/>
        </w:trPr>
        <w:tc>
          <w:tcPr>
            <w:tcW w:w="7792" w:type="dxa"/>
            <w:shd w:val="clear" w:color="auto" w:fill="auto"/>
            <w:noWrap/>
            <w:vAlign w:val="center"/>
            <w:hideMark/>
          </w:tcPr>
          <w:p w14:paraId="70FC6B8F" w14:textId="77777777" w:rsidR="0063037D" w:rsidRPr="00A06BFA" w:rsidRDefault="0063037D" w:rsidP="00E3510D">
            <w:pPr>
              <w:pStyle w:val="TableBodyTextMIRB"/>
            </w:pPr>
            <w:r w:rsidRPr="00A06BFA">
              <w:rPr>
                <w:lang w:val="en-US"/>
              </w:rPr>
              <w:t>COUNTY OF MIDDLESEX</w:t>
            </w:r>
          </w:p>
        </w:tc>
      </w:tr>
      <w:tr w:rsidR="0063037D" w:rsidRPr="00A06BFA" w14:paraId="48A41786" w14:textId="77777777" w:rsidTr="00AC5607">
        <w:trPr>
          <w:trHeight w:val="300"/>
        </w:trPr>
        <w:tc>
          <w:tcPr>
            <w:tcW w:w="7792" w:type="dxa"/>
            <w:shd w:val="clear" w:color="auto" w:fill="auto"/>
            <w:noWrap/>
            <w:vAlign w:val="center"/>
            <w:hideMark/>
          </w:tcPr>
          <w:p w14:paraId="75FB66CF" w14:textId="77777777" w:rsidR="0063037D" w:rsidRPr="00A06BFA" w:rsidRDefault="0063037D" w:rsidP="00E3510D">
            <w:pPr>
              <w:pStyle w:val="TableBodyTextMIRB"/>
            </w:pPr>
            <w:r w:rsidRPr="00A06BFA">
              <w:rPr>
                <w:lang w:val="en-US"/>
              </w:rPr>
              <w:t>COUNTY OF NORTHUMBERLAND</w:t>
            </w:r>
          </w:p>
        </w:tc>
      </w:tr>
      <w:tr w:rsidR="0063037D" w:rsidRPr="00A06BFA" w14:paraId="2EFA5379" w14:textId="77777777" w:rsidTr="00AC5607">
        <w:trPr>
          <w:trHeight w:val="300"/>
        </w:trPr>
        <w:tc>
          <w:tcPr>
            <w:tcW w:w="7792" w:type="dxa"/>
            <w:shd w:val="clear" w:color="auto" w:fill="auto"/>
            <w:noWrap/>
            <w:vAlign w:val="center"/>
            <w:hideMark/>
          </w:tcPr>
          <w:p w14:paraId="5A274120" w14:textId="77777777" w:rsidR="0063037D" w:rsidRPr="00A06BFA" w:rsidRDefault="0063037D" w:rsidP="00E3510D">
            <w:pPr>
              <w:pStyle w:val="TableBodyTextMIRB"/>
            </w:pPr>
            <w:r w:rsidRPr="00A06BFA">
              <w:rPr>
                <w:lang w:val="en-US"/>
              </w:rPr>
              <w:t>COUNTY OF OXFORD</w:t>
            </w:r>
          </w:p>
        </w:tc>
      </w:tr>
      <w:tr w:rsidR="0063037D" w:rsidRPr="00A06BFA" w14:paraId="2D9D7C7D" w14:textId="77777777" w:rsidTr="00AC5607">
        <w:trPr>
          <w:trHeight w:val="300"/>
        </w:trPr>
        <w:tc>
          <w:tcPr>
            <w:tcW w:w="7792" w:type="dxa"/>
            <w:shd w:val="clear" w:color="auto" w:fill="auto"/>
            <w:noWrap/>
            <w:vAlign w:val="center"/>
            <w:hideMark/>
          </w:tcPr>
          <w:p w14:paraId="5461238B" w14:textId="77777777" w:rsidR="0063037D" w:rsidRPr="00A06BFA" w:rsidRDefault="0063037D" w:rsidP="00E3510D">
            <w:pPr>
              <w:pStyle w:val="TableBodyTextMIRB"/>
            </w:pPr>
            <w:r w:rsidRPr="00A06BFA">
              <w:rPr>
                <w:lang w:val="en-US"/>
              </w:rPr>
              <w:t>COUNTY OF PERTH</w:t>
            </w:r>
          </w:p>
        </w:tc>
      </w:tr>
      <w:tr w:rsidR="0063037D" w:rsidRPr="00A06BFA" w14:paraId="3E616B9D" w14:textId="77777777" w:rsidTr="00AC5607">
        <w:trPr>
          <w:trHeight w:val="300"/>
        </w:trPr>
        <w:tc>
          <w:tcPr>
            <w:tcW w:w="7792" w:type="dxa"/>
            <w:shd w:val="clear" w:color="auto" w:fill="auto"/>
            <w:noWrap/>
            <w:vAlign w:val="center"/>
            <w:hideMark/>
          </w:tcPr>
          <w:p w14:paraId="0DBD9DF5" w14:textId="77777777" w:rsidR="0063037D" w:rsidRPr="00A06BFA" w:rsidRDefault="0063037D" w:rsidP="00E3510D">
            <w:pPr>
              <w:pStyle w:val="TableBodyTextMIRB"/>
            </w:pPr>
            <w:r w:rsidRPr="00A06BFA">
              <w:rPr>
                <w:lang w:val="en-US"/>
              </w:rPr>
              <w:t>COUNTY OF PETERBOROUGH</w:t>
            </w:r>
          </w:p>
        </w:tc>
      </w:tr>
      <w:tr w:rsidR="0063037D" w:rsidRPr="00A06BFA" w14:paraId="177D98EE" w14:textId="77777777" w:rsidTr="00AC5607">
        <w:trPr>
          <w:trHeight w:val="300"/>
        </w:trPr>
        <w:tc>
          <w:tcPr>
            <w:tcW w:w="7792" w:type="dxa"/>
            <w:shd w:val="clear" w:color="auto" w:fill="auto"/>
            <w:noWrap/>
            <w:vAlign w:val="center"/>
          </w:tcPr>
          <w:p w14:paraId="3A6A34EF" w14:textId="77777777" w:rsidR="0063037D" w:rsidRPr="00A06BFA" w:rsidRDefault="0063037D" w:rsidP="00E3510D">
            <w:pPr>
              <w:pStyle w:val="TableBodyTextMIRB"/>
              <w:rPr>
                <w:lang w:val="en-US"/>
              </w:rPr>
            </w:pPr>
            <w:r w:rsidRPr="00A06BFA">
              <w:rPr>
                <w:lang w:val="en-US"/>
              </w:rPr>
              <w:t>COUNTY OF PRINCE EDWARD</w:t>
            </w:r>
          </w:p>
        </w:tc>
      </w:tr>
      <w:tr w:rsidR="0063037D" w:rsidRPr="00A06BFA" w14:paraId="4041BD5F" w14:textId="77777777" w:rsidTr="00AC5607">
        <w:trPr>
          <w:trHeight w:val="300"/>
        </w:trPr>
        <w:tc>
          <w:tcPr>
            <w:tcW w:w="7792" w:type="dxa"/>
            <w:shd w:val="clear" w:color="auto" w:fill="auto"/>
            <w:noWrap/>
            <w:vAlign w:val="center"/>
            <w:hideMark/>
          </w:tcPr>
          <w:p w14:paraId="4860AFB6" w14:textId="77777777" w:rsidR="0063037D" w:rsidRPr="00A06BFA" w:rsidRDefault="0063037D" w:rsidP="00E3510D">
            <w:pPr>
              <w:pStyle w:val="TableBodyTextMIRB"/>
            </w:pPr>
            <w:r w:rsidRPr="00A06BFA">
              <w:rPr>
                <w:lang w:val="en-US"/>
              </w:rPr>
              <w:t>COUNTY OF RENFREW</w:t>
            </w:r>
          </w:p>
        </w:tc>
      </w:tr>
      <w:tr w:rsidR="0063037D" w:rsidRPr="00A06BFA" w14:paraId="788F6F09" w14:textId="77777777" w:rsidTr="00AC5607">
        <w:trPr>
          <w:trHeight w:val="300"/>
        </w:trPr>
        <w:tc>
          <w:tcPr>
            <w:tcW w:w="7792" w:type="dxa"/>
            <w:shd w:val="clear" w:color="auto" w:fill="auto"/>
            <w:noWrap/>
            <w:vAlign w:val="center"/>
            <w:hideMark/>
          </w:tcPr>
          <w:p w14:paraId="350AC0B3" w14:textId="77777777" w:rsidR="0063037D" w:rsidRPr="00A06BFA" w:rsidRDefault="0063037D" w:rsidP="00E3510D">
            <w:pPr>
              <w:pStyle w:val="TableBodyTextMIRB"/>
            </w:pPr>
            <w:r w:rsidRPr="00A06BFA">
              <w:rPr>
                <w:lang w:val="en-US"/>
              </w:rPr>
              <w:t>COUNTY OF SIMCOE</w:t>
            </w:r>
          </w:p>
        </w:tc>
      </w:tr>
      <w:tr w:rsidR="0063037D" w:rsidRPr="00A06BFA" w14:paraId="6F6CEC15" w14:textId="77777777" w:rsidTr="00AC5607">
        <w:trPr>
          <w:trHeight w:val="300"/>
        </w:trPr>
        <w:tc>
          <w:tcPr>
            <w:tcW w:w="7792" w:type="dxa"/>
            <w:shd w:val="clear" w:color="auto" w:fill="auto"/>
            <w:noWrap/>
            <w:vAlign w:val="center"/>
            <w:hideMark/>
          </w:tcPr>
          <w:p w14:paraId="31A3AE92" w14:textId="77777777" w:rsidR="0063037D" w:rsidRPr="00A06BFA" w:rsidRDefault="0063037D" w:rsidP="00E3510D">
            <w:pPr>
              <w:pStyle w:val="TableBodyTextMIRB"/>
            </w:pPr>
            <w:r w:rsidRPr="00A06BFA">
              <w:rPr>
                <w:lang w:val="en-US"/>
              </w:rPr>
              <w:t>COUNTY OF WELLINGTON</w:t>
            </w:r>
          </w:p>
        </w:tc>
      </w:tr>
      <w:tr w:rsidR="0063037D" w:rsidRPr="00A06BFA" w14:paraId="4B7851AE" w14:textId="77777777" w:rsidTr="00AC5607">
        <w:trPr>
          <w:trHeight w:val="300"/>
        </w:trPr>
        <w:tc>
          <w:tcPr>
            <w:tcW w:w="7792" w:type="dxa"/>
            <w:shd w:val="clear" w:color="auto" w:fill="auto"/>
            <w:noWrap/>
            <w:vAlign w:val="center"/>
            <w:hideMark/>
          </w:tcPr>
          <w:p w14:paraId="40A9C1B0" w14:textId="77777777" w:rsidR="0063037D" w:rsidRPr="00A06BFA" w:rsidRDefault="0063037D" w:rsidP="00E3510D">
            <w:pPr>
              <w:pStyle w:val="TableBodyTextMIRB"/>
            </w:pPr>
            <w:r w:rsidRPr="00A06BFA">
              <w:rPr>
                <w:lang w:val="en-US"/>
              </w:rPr>
              <w:t>DISTRICT MUNICIPALITY OF MUSKOKA</w:t>
            </w:r>
          </w:p>
        </w:tc>
      </w:tr>
      <w:tr w:rsidR="0063037D" w:rsidRPr="00A06BFA" w14:paraId="4626798E" w14:textId="77777777" w:rsidTr="00AC5607">
        <w:trPr>
          <w:trHeight w:val="300"/>
        </w:trPr>
        <w:tc>
          <w:tcPr>
            <w:tcW w:w="7792" w:type="dxa"/>
            <w:shd w:val="clear" w:color="auto" w:fill="auto"/>
            <w:noWrap/>
            <w:vAlign w:val="center"/>
            <w:hideMark/>
          </w:tcPr>
          <w:p w14:paraId="61E26AC2" w14:textId="77777777" w:rsidR="0063037D" w:rsidRPr="00A06BFA" w:rsidRDefault="0063037D" w:rsidP="00E3510D">
            <w:pPr>
              <w:pStyle w:val="TableBodyTextMIRB"/>
            </w:pPr>
            <w:r w:rsidRPr="00A06BFA">
              <w:rPr>
                <w:lang w:val="en-US"/>
              </w:rPr>
              <w:t>DISTRICT OF NIPISSING</w:t>
            </w:r>
          </w:p>
        </w:tc>
      </w:tr>
      <w:tr w:rsidR="0063037D" w:rsidRPr="00A06BFA" w14:paraId="4A240312" w14:textId="77777777" w:rsidTr="00AC5607">
        <w:trPr>
          <w:trHeight w:val="300"/>
        </w:trPr>
        <w:tc>
          <w:tcPr>
            <w:tcW w:w="7792" w:type="dxa"/>
            <w:shd w:val="clear" w:color="auto" w:fill="auto"/>
            <w:noWrap/>
            <w:vAlign w:val="center"/>
            <w:hideMark/>
          </w:tcPr>
          <w:p w14:paraId="4D1217B3" w14:textId="77777777" w:rsidR="0063037D" w:rsidRPr="00A06BFA" w:rsidRDefault="0063037D" w:rsidP="00E3510D">
            <w:pPr>
              <w:pStyle w:val="TableBodyTextMIRB"/>
            </w:pPr>
            <w:r w:rsidRPr="00A06BFA">
              <w:rPr>
                <w:lang w:val="en-US"/>
              </w:rPr>
              <w:t>DISTRICT OF PARRY SOUND</w:t>
            </w:r>
          </w:p>
        </w:tc>
      </w:tr>
      <w:tr w:rsidR="0063037D" w:rsidRPr="00A06BFA" w14:paraId="48F5272D" w14:textId="77777777" w:rsidTr="00AC5607">
        <w:trPr>
          <w:trHeight w:val="300"/>
        </w:trPr>
        <w:tc>
          <w:tcPr>
            <w:tcW w:w="7792" w:type="dxa"/>
            <w:shd w:val="clear" w:color="auto" w:fill="auto"/>
            <w:noWrap/>
            <w:vAlign w:val="center"/>
            <w:hideMark/>
          </w:tcPr>
          <w:p w14:paraId="6296A998" w14:textId="77777777" w:rsidR="0063037D" w:rsidRPr="00A06BFA" w:rsidRDefault="0063037D" w:rsidP="00E3510D">
            <w:pPr>
              <w:pStyle w:val="TableBodyTextMIRB"/>
            </w:pPr>
            <w:r w:rsidRPr="00A06BFA">
              <w:rPr>
                <w:lang w:val="en-US"/>
              </w:rPr>
              <w:t>DISTRICT OF SUDBURY</w:t>
            </w:r>
          </w:p>
        </w:tc>
      </w:tr>
      <w:tr w:rsidR="0063037D" w:rsidRPr="00A06BFA" w14:paraId="39733553" w14:textId="77777777" w:rsidTr="00AC5607">
        <w:trPr>
          <w:trHeight w:val="300"/>
        </w:trPr>
        <w:tc>
          <w:tcPr>
            <w:tcW w:w="7792" w:type="dxa"/>
            <w:shd w:val="clear" w:color="auto" w:fill="auto"/>
            <w:noWrap/>
            <w:vAlign w:val="center"/>
            <w:hideMark/>
          </w:tcPr>
          <w:p w14:paraId="7FECC5F5" w14:textId="77777777" w:rsidR="0063037D" w:rsidRPr="00A06BFA" w:rsidRDefault="0063037D" w:rsidP="00E3510D">
            <w:pPr>
              <w:pStyle w:val="TableBodyTextMIRB"/>
            </w:pPr>
            <w:r w:rsidRPr="00A06BFA">
              <w:rPr>
                <w:lang w:val="en-US"/>
              </w:rPr>
              <w:t>GOVERNMENT OF CANADA</w:t>
            </w:r>
          </w:p>
        </w:tc>
      </w:tr>
      <w:tr w:rsidR="0063037D" w:rsidRPr="00A06BFA" w14:paraId="68E502E9" w14:textId="77777777" w:rsidTr="00AC5607">
        <w:trPr>
          <w:trHeight w:val="300"/>
        </w:trPr>
        <w:tc>
          <w:tcPr>
            <w:tcW w:w="7792" w:type="dxa"/>
            <w:shd w:val="clear" w:color="auto" w:fill="auto"/>
            <w:noWrap/>
            <w:vAlign w:val="center"/>
            <w:hideMark/>
          </w:tcPr>
          <w:p w14:paraId="13D18B98" w14:textId="77777777" w:rsidR="0063037D" w:rsidRPr="00A06BFA" w:rsidRDefault="0063037D" w:rsidP="00E3510D">
            <w:pPr>
              <w:pStyle w:val="TableBodyTextMIRB"/>
            </w:pPr>
            <w:r w:rsidRPr="00A06BFA">
              <w:rPr>
                <w:lang w:val="en-US"/>
              </w:rPr>
              <w:t>GOVERNMENT OF ONTARIO</w:t>
            </w:r>
          </w:p>
        </w:tc>
      </w:tr>
      <w:tr w:rsidR="001974C8" w:rsidRPr="00A06BFA" w14:paraId="7E75F13A" w14:textId="77777777" w:rsidTr="00AC5607">
        <w:trPr>
          <w:trHeight w:val="300"/>
        </w:trPr>
        <w:tc>
          <w:tcPr>
            <w:tcW w:w="7792" w:type="dxa"/>
            <w:shd w:val="clear" w:color="auto" w:fill="auto"/>
            <w:noWrap/>
            <w:vAlign w:val="center"/>
          </w:tcPr>
          <w:p w14:paraId="2DA06CAD" w14:textId="3516C46A" w:rsidR="001974C8" w:rsidRPr="00A06BFA" w:rsidRDefault="00987285" w:rsidP="00E3510D">
            <w:pPr>
              <w:pStyle w:val="TableBodyTextMIRB"/>
              <w:rPr>
                <w:lang w:val="en-US"/>
              </w:rPr>
            </w:pPr>
            <w:r w:rsidRPr="00A06BFA">
              <w:rPr>
                <w:lang w:val="en-US"/>
              </w:rPr>
              <w:t>GRAND RIVER CONSERVATION AUTHORITY</w:t>
            </w:r>
          </w:p>
        </w:tc>
      </w:tr>
      <w:tr w:rsidR="0063037D" w:rsidRPr="00A06BFA" w14:paraId="7F97E42E" w14:textId="77777777" w:rsidTr="00AC5607">
        <w:trPr>
          <w:trHeight w:val="300"/>
        </w:trPr>
        <w:tc>
          <w:tcPr>
            <w:tcW w:w="7792" w:type="dxa"/>
            <w:shd w:val="clear" w:color="auto" w:fill="auto"/>
            <w:noWrap/>
            <w:vAlign w:val="center"/>
            <w:hideMark/>
          </w:tcPr>
          <w:p w14:paraId="34AD836E" w14:textId="77777777" w:rsidR="0063037D" w:rsidRPr="00A06BFA" w:rsidRDefault="0063037D" w:rsidP="00E3510D">
            <w:pPr>
              <w:pStyle w:val="TableBodyTextMIRB"/>
            </w:pPr>
            <w:r w:rsidRPr="00A06BFA">
              <w:rPr>
                <w:lang w:val="en-US"/>
              </w:rPr>
              <w:t>HALDIMAND COUNTY</w:t>
            </w:r>
          </w:p>
        </w:tc>
      </w:tr>
      <w:tr w:rsidR="0095515C" w:rsidRPr="00A06BFA" w14:paraId="19EF05AF" w14:textId="77777777" w:rsidTr="00AC5607">
        <w:trPr>
          <w:trHeight w:val="300"/>
        </w:trPr>
        <w:tc>
          <w:tcPr>
            <w:tcW w:w="7792" w:type="dxa"/>
            <w:shd w:val="clear" w:color="auto" w:fill="auto"/>
            <w:noWrap/>
            <w:vAlign w:val="center"/>
          </w:tcPr>
          <w:p w14:paraId="36EC1504" w14:textId="3E1AF919" w:rsidR="0095515C" w:rsidRPr="00A06BFA" w:rsidRDefault="0095515C" w:rsidP="00E3510D">
            <w:pPr>
              <w:pStyle w:val="TableBodyTextMIRB"/>
              <w:rPr>
                <w:lang w:val="en-US"/>
              </w:rPr>
            </w:pPr>
            <w:r w:rsidRPr="00A06BFA">
              <w:rPr>
                <w:lang w:val="en-US"/>
              </w:rPr>
              <w:t>MUNICIPALITY OF CHARLTON AND DACK</w:t>
            </w:r>
          </w:p>
        </w:tc>
      </w:tr>
      <w:tr w:rsidR="0063037D" w:rsidRPr="00A06BFA" w14:paraId="5242417B" w14:textId="77777777" w:rsidTr="00AC5607">
        <w:trPr>
          <w:trHeight w:val="300"/>
        </w:trPr>
        <w:tc>
          <w:tcPr>
            <w:tcW w:w="7792" w:type="dxa"/>
            <w:shd w:val="clear" w:color="auto" w:fill="auto"/>
            <w:noWrap/>
            <w:vAlign w:val="center"/>
            <w:hideMark/>
          </w:tcPr>
          <w:p w14:paraId="0119B505" w14:textId="77777777" w:rsidR="0063037D" w:rsidRPr="00A06BFA" w:rsidRDefault="0063037D" w:rsidP="00E3510D">
            <w:pPr>
              <w:pStyle w:val="TableBodyTextMIRB"/>
            </w:pPr>
            <w:r w:rsidRPr="00A06BFA">
              <w:rPr>
                <w:lang w:val="en-US"/>
              </w:rPr>
              <w:t>MUNICIPALITY OF CHATHAM-KENT</w:t>
            </w:r>
          </w:p>
        </w:tc>
      </w:tr>
      <w:tr w:rsidR="0063037D" w:rsidRPr="00A06BFA" w14:paraId="17C8D2FC" w14:textId="77777777" w:rsidTr="00AC5607">
        <w:trPr>
          <w:trHeight w:val="300"/>
        </w:trPr>
        <w:tc>
          <w:tcPr>
            <w:tcW w:w="7792" w:type="dxa"/>
            <w:shd w:val="clear" w:color="auto" w:fill="auto"/>
            <w:noWrap/>
            <w:vAlign w:val="center"/>
          </w:tcPr>
          <w:p w14:paraId="52D6DC28" w14:textId="77777777" w:rsidR="0063037D" w:rsidRPr="00A06BFA" w:rsidRDefault="0063037D" w:rsidP="00E3510D">
            <w:pPr>
              <w:pStyle w:val="TableBodyTextMIRB"/>
              <w:rPr>
                <w:lang w:val="en-US"/>
              </w:rPr>
            </w:pPr>
            <w:r w:rsidRPr="00A06BFA">
              <w:rPr>
                <w:lang w:val="en-US"/>
              </w:rPr>
              <w:t>MUNICIPALITY OF HURON SHORES</w:t>
            </w:r>
          </w:p>
        </w:tc>
      </w:tr>
      <w:tr w:rsidR="0063037D" w:rsidRPr="00A06BFA" w14:paraId="18F48725" w14:textId="77777777" w:rsidTr="00AC5607">
        <w:trPr>
          <w:trHeight w:val="300"/>
        </w:trPr>
        <w:tc>
          <w:tcPr>
            <w:tcW w:w="7792" w:type="dxa"/>
            <w:shd w:val="clear" w:color="auto" w:fill="auto"/>
            <w:noWrap/>
            <w:vAlign w:val="center"/>
            <w:hideMark/>
          </w:tcPr>
          <w:p w14:paraId="0E52C8F8" w14:textId="77777777" w:rsidR="0063037D" w:rsidRPr="00A06BFA" w:rsidRDefault="0063037D" w:rsidP="00E3510D">
            <w:pPr>
              <w:pStyle w:val="TableBodyTextMIRB"/>
            </w:pPr>
            <w:r w:rsidRPr="00A06BFA">
              <w:rPr>
                <w:lang w:val="en-US"/>
              </w:rPr>
              <w:t>MUNICIPALITY OF MAGNETAWAN</w:t>
            </w:r>
          </w:p>
        </w:tc>
      </w:tr>
      <w:tr w:rsidR="006A075C" w:rsidRPr="00A06BFA" w14:paraId="592D9527" w14:textId="77777777" w:rsidTr="00AC5607">
        <w:trPr>
          <w:trHeight w:val="300"/>
        </w:trPr>
        <w:tc>
          <w:tcPr>
            <w:tcW w:w="7792" w:type="dxa"/>
            <w:shd w:val="clear" w:color="auto" w:fill="auto"/>
            <w:noWrap/>
            <w:vAlign w:val="center"/>
          </w:tcPr>
          <w:p w14:paraId="7DC3BCC4" w14:textId="3B9606C4" w:rsidR="006A075C" w:rsidRPr="00A06BFA" w:rsidRDefault="006A075C" w:rsidP="00E3510D">
            <w:pPr>
              <w:pStyle w:val="TableBodyTextMIRB"/>
              <w:rPr>
                <w:lang w:val="en-US"/>
              </w:rPr>
            </w:pPr>
            <w:r w:rsidRPr="00A06BFA">
              <w:rPr>
                <w:lang w:val="en-US"/>
              </w:rPr>
              <w:t>MUNICIPALITY OF NEEBING</w:t>
            </w:r>
          </w:p>
        </w:tc>
      </w:tr>
      <w:tr w:rsidR="0063037D" w:rsidRPr="00A06BFA" w14:paraId="0222E637" w14:textId="77777777" w:rsidTr="00AC5607">
        <w:trPr>
          <w:trHeight w:val="300"/>
        </w:trPr>
        <w:tc>
          <w:tcPr>
            <w:tcW w:w="7792" w:type="dxa"/>
            <w:shd w:val="clear" w:color="auto" w:fill="auto"/>
            <w:noWrap/>
            <w:vAlign w:val="center"/>
          </w:tcPr>
          <w:p w14:paraId="77F160FE" w14:textId="77777777" w:rsidR="0063037D" w:rsidRPr="00A06BFA" w:rsidRDefault="0063037D" w:rsidP="00E3510D">
            <w:pPr>
              <w:pStyle w:val="TableBodyTextMIRB"/>
              <w:rPr>
                <w:lang w:val="en-US"/>
              </w:rPr>
            </w:pPr>
            <w:r w:rsidRPr="00A06BFA">
              <w:rPr>
                <w:lang w:val="en-US"/>
              </w:rPr>
              <w:t>MUNICIPALITY OF TEMAGAMI</w:t>
            </w:r>
          </w:p>
        </w:tc>
      </w:tr>
      <w:tr w:rsidR="0063037D" w:rsidRPr="00A06BFA" w14:paraId="182A8363" w14:textId="77777777" w:rsidTr="00AC5607">
        <w:trPr>
          <w:trHeight w:val="300"/>
        </w:trPr>
        <w:tc>
          <w:tcPr>
            <w:tcW w:w="7792" w:type="dxa"/>
            <w:shd w:val="clear" w:color="auto" w:fill="auto"/>
            <w:noWrap/>
            <w:vAlign w:val="center"/>
            <w:hideMark/>
          </w:tcPr>
          <w:p w14:paraId="0FE67BDD" w14:textId="77777777" w:rsidR="0063037D" w:rsidRPr="00A06BFA" w:rsidRDefault="0063037D" w:rsidP="00E3510D">
            <w:pPr>
              <w:pStyle w:val="TableBodyTextMIRB"/>
            </w:pPr>
            <w:r w:rsidRPr="00A06BFA">
              <w:rPr>
                <w:lang w:val="en-US"/>
              </w:rPr>
              <w:t>MUNICIPALITY OF WAWA</w:t>
            </w:r>
          </w:p>
        </w:tc>
      </w:tr>
      <w:tr w:rsidR="0063037D" w:rsidRPr="00A06BFA" w14:paraId="27D38F74" w14:textId="77777777" w:rsidTr="00AC5607">
        <w:trPr>
          <w:trHeight w:val="300"/>
        </w:trPr>
        <w:tc>
          <w:tcPr>
            <w:tcW w:w="7792" w:type="dxa"/>
            <w:shd w:val="clear" w:color="auto" w:fill="auto"/>
            <w:noWrap/>
            <w:vAlign w:val="center"/>
            <w:hideMark/>
          </w:tcPr>
          <w:p w14:paraId="31FF3CFD" w14:textId="77777777" w:rsidR="0063037D" w:rsidRPr="00A06BFA" w:rsidRDefault="0063037D" w:rsidP="00E3510D">
            <w:pPr>
              <w:pStyle w:val="TableBodyTextMIRB"/>
            </w:pPr>
            <w:r w:rsidRPr="00A06BFA">
              <w:rPr>
                <w:lang w:val="en-US"/>
              </w:rPr>
              <w:t>NORFOLK COUNTY</w:t>
            </w:r>
          </w:p>
        </w:tc>
      </w:tr>
      <w:tr w:rsidR="0063037D" w:rsidRPr="00A06BFA" w14:paraId="13378310" w14:textId="77777777" w:rsidTr="00AC5607">
        <w:trPr>
          <w:trHeight w:val="300"/>
        </w:trPr>
        <w:tc>
          <w:tcPr>
            <w:tcW w:w="7792" w:type="dxa"/>
            <w:shd w:val="clear" w:color="auto" w:fill="auto"/>
            <w:noWrap/>
            <w:vAlign w:val="center"/>
            <w:hideMark/>
          </w:tcPr>
          <w:p w14:paraId="7A330AF0" w14:textId="77777777" w:rsidR="0063037D" w:rsidRPr="00A06BFA" w:rsidRDefault="0063037D" w:rsidP="00E3510D">
            <w:pPr>
              <w:pStyle w:val="TableBodyTextMIRB"/>
            </w:pPr>
            <w:r w:rsidRPr="00A06BFA">
              <w:rPr>
                <w:lang w:val="en-US"/>
              </w:rPr>
              <w:t>REGIONAL MUNICIPALITY OF DURHAM</w:t>
            </w:r>
          </w:p>
        </w:tc>
      </w:tr>
      <w:tr w:rsidR="0063037D" w:rsidRPr="00A06BFA" w14:paraId="00626CD9" w14:textId="77777777" w:rsidTr="00AC5607">
        <w:trPr>
          <w:trHeight w:val="300"/>
        </w:trPr>
        <w:tc>
          <w:tcPr>
            <w:tcW w:w="7792" w:type="dxa"/>
            <w:shd w:val="clear" w:color="auto" w:fill="auto"/>
            <w:noWrap/>
            <w:vAlign w:val="center"/>
            <w:hideMark/>
          </w:tcPr>
          <w:p w14:paraId="53ABC99D" w14:textId="77777777" w:rsidR="0063037D" w:rsidRPr="00A06BFA" w:rsidRDefault="0063037D" w:rsidP="00E3510D">
            <w:pPr>
              <w:pStyle w:val="TableBodyTextMIRB"/>
            </w:pPr>
            <w:r w:rsidRPr="00A06BFA">
              <w:rPr>
                <w:lang w:val="en-US"/>
              </w:rPr>
              <w:t>REGIONAL MUNICIPALITY OF HALTON</w:t>
            </w:r>
          </w:p>
        </w:tc>
      </w:tr>
      <w:tr w:rsidR="0063037D" w:rsidRPr="00A06BFA" w14:paraId="3A016195" w14:textId="77777777" w:rsidTr="00AC5607">
        <w:trPr>
          <w:trHeight w:val="300"/>
        </w:trPr>
        <w:tc>
          <w:tcPr>
            <w:tcW w:w="7792" w:type="dxa"/>
            <w:shd w:val="clear" w:color="auto" w:fill="auto"/>
            <w:noWrap/>
            <w:vAlign w:val="center"/>
            <w:hideMark/>
          </w:tcPr>
          <w:p w14:paraId="5AF66805" w14:textId="77777777" w:rsidR="0063037D" w:rsidRPr="00A06BFA" w:rsidRDefault="0063037D" w:rsidP="00E3510D">
            <w:pPr>
              <w:pStyle w:val="TableBodyTextMIRB"/>
            </w:pPr>
            <w:r w:rsidRPr="00A06BFA">
              <w:rPr>
                <w:lang w:val="en-US"/>
              </w:rPr>
              <w:t>REGIONAL MUNICIPALITY OF NIAGARA</w:t>
            </w:r>
          </w:p>
        </w:tc>
      </w:tr>
      <w:tr w:rsidR="0063037D" w:rsidRPr="00A06BFA" w14:paraId="1E3CBF10" w14:textId="77777777" w:rsidTr="00AC5607">
        <w:trPr>
          <w:trHeight w:val="300"/>
        </w:trPr>
        <w:tc>
          <w:tcPr>
            <w:tcW w:w="7792" w:type="dxa"/>
            <w:shd w:val="clear" w:color="auto" w:fill="auto"/>
            <w:noWrap/>
            <w:vAlign w:val="center"/>
            <w:hideMark/>
          </w:tcPr>
          <w:p w14:paraId="62096A38" w14:textId="77777777" w:rsidR="0063037D" w:rsidRPr="00A06BFA" w:rsidRDefault="0063037D" w:rsidP="00E3510D">
            <w:pPr>
              <w:pStyle w:val="TableBodyTextMIRB"/>
            </w:pPr>
            <w:r w:rsidRPr="00A06BFA">
              <w:rPr>
                <w:lang w:val="en-US"/>
              </w:rPr>
              <w:t>REGIONAL MUNICIPALITY OF PEEL</w:t>
            </w:r>
          </w:p>
        </w:tc>
      </w:tr>
      <w:tr w:rsidR="005D1F2B" w:rsidRPr="00A06BFA" w14:paraId="2D4E67FB" w14:textId="77777777" w:rsidTr="00AC5607">
        <w:trPr>
          <w:trHeight w:val="300"/>
        </w:trPr>
        <w:tc>
          <w:tcPr>
            <w:tcW w:w="7792" w:type="dxa"/>
            <w:shd w:val="clear" w:color="auto" w:fill="auto"/>
            <w:noWrap/>
            <w:vAlign w:val="center"/>
          </w:tcPr>
          <w:p w14:paraId="59E7D11F" w14:textId="33F7DA3B" w:rsidR="005D1F2B" w:rsidRPr="00A06BFA" w:rsidRDefault="005D1F2B" w:rsidP="00E3510D">
            <w:pPr>
              <w:pStyle w:val="TableBodyTextMIRB"/>
              <w:rPr>
                <w:lang w:val="en-US"/>
              </w:rPr>
            </w:pPr>
            <w:r w:rsidRPr="00A06BFA">
              <w:rPr>
                <w:b/>
                <w:bCs/>
                <w:lang w:val="en-US"/>
              </w:rPr>
              <w:lastRenderedPageBreak/>
              <w:t>AGENCY NAME</w:t>
            </w:r>
          </w:p>
        </w:tc>
      </w:tr>
      <w:tr w:rsidR="0063037D" w:rsidRPr="00A06BFA" w14:paraId="455AF06B" w14:textId="77777777" w:rsidTr="00AC5607">
        <w:trPr>
          <w:trHeight w:val="300"/>
        </w:trPr>
        <w:tc>
          <w:tcPr>
            <w:tcW w:w="7792" w:type="dxa"/>
            <w:shd w:val="clear" w:color="auto" w:fill="auto"/>
            <w:noWrap/>
            <w:vAlign w:val="center"/>
            <w:hideMark/>
          </w:tcPr>
          <w:p w14:paraId="1B7A7EB0" w14:textId="77777777" w:rsidR="0063037D" w:rsidRPr="00A06BFA" w:rsidRDefault="0063037D" w:rsidP="00E3510D">
            <w:pPr>
              <w:pStyle w:val="TableBodyTextMIRB"/>
            </w:pPr>
            <w:r w:rsidRPr="00A06BFA">
              <w:rPr>
                <w:lang w:val="en-US"/>
              </w:rPr>
              <w:t>REGIONAL MUNICIPALITY OF WATERLOO</w:t>
            </w:r>
          </w:p>
        </w:tc>
      </w:tr>
      <w:tr w:rsidR="0063037D" w:rsidRPr="00A06BFA" w14:paraId="63337F88" w14:textId="77777777" w:rsidTr="00AC5607">
        <w:trPr>
          <w:trHeight w:val="300"/>
        </w:trPr>
        <w:tc>
          <w:tcPr>
            <w:tcW w:w="7792" w:type="dxa"/>
            <w:shd w:val="clear" w:color="auto" w:fill="auto"/>
            <w:noWrap/>
            <w:vAlign w:val="center"/>
          </w:tcPr>
          <w:p w14:paraId="4CC6017A" w14:textId="77777777" w:rsidR="0063037D" w:rsidRPr="00A06BFA" w:rsidRDefault="0063037D" w:rsidP="00E3510D">
            <w:pPr>
              <w:pStyle w:val="TableBodyTextMIRB"/>
              <w:rPr>
                <w:b/>
                <w:bCs/>
                <w:lang w:val="en-US"/>
              </w:rPr>
            </w:pPr>
            <w:r w:rsidRPr="00A06BFA">
              <w:rPr>
                <w:lang w:val="en-US"/>
              </w:rPr>
              <w:t>REGIONAL MUNICIPALITY OF YORK</w:t>
            </w:r>
          </w:p>
        </w:tc>
      </w:tr>
      <w:tr w:rsidR="0063037D" w:rsidRPr="00A06BFA" w14:paraId="121BBA86" w14:textId="77777777" w:rsidTr="00AC5607">
        <w:trPr>
          <w:trHeight w:val="300"/>
        </w:trPr>
        <w:tc>
          <w:tcPr>
            <w:tcW w:w="7792" w:type="dxa"/>
            <w:shd w:val="clear" w:color="auto" w:fill="auto"/>
            <w:noWrap/>
            <w:vAlign w:val="center"/>
          </w:tcPr>
          <w:p w14:paraId="49B078EB" w14:textId="77777777" w:rsidR="0063037D" w:rsidRPr="00A06BFA" w:rsidRDefault="0063037D" w:rsidP="00E3510D">
            <w:pPr>
              <w:pStyle w:val="TableBodyTextMIRB"/>
              <w:rPr>
                <w:lang w:val="en-US"/>
              </w:rPr>
            </w:pPr>
            <w:r w:rsidRPr="00A06BFA">
              <w:rPr>
                <w:lang w:val="en-US"/>
              </w:rPr>
              <w:t>TOWN OF ATIKOKAN</w:t>
            </w:r>
          </w:p>
        </w:tc>
      </w:tr>
      <w:tr w:rsidR="0063037D" w:rsidRPr="00A06BFA" w14:paraId="484CD304" w14:textId="77777777" w:rsidTr="00AC5607">
        <w:trPr>
          <w:trHeight w:val="300"/>
        </w:trPr>
        <w:tc>
          <w:tcPr>
            <w:tcW w:w="7792" w:type="dxa"/>
            <w:shd w:val="clear" w:color="auto" w:fill="auto"/>
            <w:noWrap/>
            <w:vAlign w:val="center"/>
            <w:hideMark/>
          </w:tcPr>
          <w:p w14:paraId="4CCF506A" w14:textId="77777777" w:rsidR="0063037D" w:rsidRPr="00A06BFA" w:rsidRDefault="0063037D" w:rsidP="00E3510D">
            <w:pPr>
              <w:pStyle w:val="TableBodyTextMIRB"/>
            </w:pPr>
            <w:r w:rsidRPr="00A06BFA">
              <w:rPr>
                <w:lang w:val="en-US"/>
              </w:rPr>
              <w:t>TOWN OF BLIND RIVER</w:t>
            </w:r>
          </w:p>
        </w:tc>
      </w:tr>
      <w:tr w:rsidR="00CA59E3" w:rsidRPr="00A06BFA" w14:paraId="19702ED6" w14:textId="77777777" w:rsidTr="00AC5607">
        <w:trPr>
          <w:trHeight w:val="300"/>
        </w:trPr>
        <w:tc>
          <w:tcPr>
            <w:tcW w:w="7792" w:type="dxa"/>
            <w:shd w:val="clear" w:color="auto" w:fill="auto"/>
            <w:noWrap/>
            <w:vAlign w:val="center"/>
          </w:tcPr>
          <w:p w14:paraId="373222DC" w14:textId="07D29750" w:rsidR="00CA59E3" w:rsidRPr="00A06BFA" w:rsidRDefault="00CA59E3" w:rsidP="00E3510D">
            <w:pPr>
              <w:pStyle w:val="TableBodyTextMIRB"/>
              <w:rPr>
                <w:lang w:val="en-US"/>
              </w:rPr>
            </w:pPr>
            <w:r w:rsidRPr="00A06BFA">
              <w:rPr>
                <w:lang w:val="en-US"/>
              </w:rPr>
              <w:t>TOWN OF CALEDON</w:t>
            </w:r>
          </w:p>
        </w:tc>
      </w:tr>
      <w:tr w:rsidR="0095515C" w:rsidRPr="00A06BFA" w14:paraId="149A635E" w14:textId="77777777" w:rsidTr="00AC5607">
        <w:trPr>
          <w:trHeight w:val="300"/>
        </w:trPr>
        <w:tc>
          <w:tcPr>
            <w:tcW w:w="7792" w:type="dxa"/>
            <w:shd w:val="clear" w:color="auto" w:fill="auto"/>
            <w:noWrap/>
            <w:vAlign w:val="center"/>
          </w:tcPr>
          <w:p w14:paraId="5C005A70" w14:textId="63CA1449" w:rsidR="0095515C" w:rsidRPr="00A06BFA" w:rsidRDefault="0095515C" w:rsidP="00E3510D">
            <w:pPr>
              <w:pStyle w:val="TableBodyTextMIRB"/>
              <w:rPr>
                <w:lang w:val="en-US"/>
              </w:rPr>
            </w:pPr>
            <w:r w:rsidRPr="00A06BFA">
              <w:rPr>
                <w:lang w:val="en-US"/>
              </w:rPr>
              <w:t>TOWN OF COBALT</w:t>
            </w:r>
          </w:p>
        </w:tc>
      </w:tr>
      <w:tr w:rsidR="0063037D" w:rsidRPr="00A06BFA" w14:paraId="6AC9D232" w14:textId="77777777" w:rsidTr="00AC5607">
        <w:trPr>
          <w:trHeight w:val="300"/>
        </w:trPr>
        <w:tc>
          <w:tcPr>
            <w:tcW w:w="7792" w:type="dxa"/>
            <w:shd w:val="clear" w:color="auto" w:fill="auto"/>
            <w:noWrap/>
            <w:vAlign w:val="center"/>
            <w:hideMark/>
          </w:tcPr>
          <w:p w14:paraId="7E35A362" w14:textId="77777777" w:rsidR="0063037D" w:rsidRPr="00A06BFA" w:rsidRDefault="0063037D" w:rsidP="00E3510D">
            <w:pPr>
              <w:pStyle w:val="TableBodyTextMIRB"/>
            </w:pPr>
            <w:r w:rsidRPr="00A06BFA">
              <w:rPr>
                <w:lang w:val="en-US"/>
              </w:rPr>
              <w:t>TOWN OF COCHRANE</w:t>
            </w:r>
          </w:p>
        </w:tc>
      </w:tr>
      <w:tr w:rsidR="0063037D" w:rsidRPr="00A06BFA" w14:paraId="01CF1AC3" w14:textId="77777777" w:rsidTr="00AC5607">
        <w:trPr>
          <w:trHeight w:val="300"/>
        </w:trPr>
        <w:tc>
          <w:tcPr>
            <w:tcW w:w="7792" w:type="dxa"/>
            <w:shd w:val="clear" w:color="auto" w:fill="auto"/>
            <w:noWrap/>
            <w:vAlign w:val="center"/>
            <w:hideMark/>
          </w:tcPr>
          <w:p w14:paraId="5B91C212" w14:textId="77777777" w:rsidR="0063037D" w:rsidRPr="00A06BFA" w:rsidRDefault="0063037D" w:rsidP="00E3510D">
            <w:pPr>
              <w:pStyle w:val="TableBodyTextMIRB"/>
            </w:pPr>
            <w:r w:rsidRPr="00A06BFA">
              <w:rPr>
                <w:lang w:val="en-US"/>
              </w:rPr>
              <w:t>TOWN OF ENGLEHART</w:t>
            </w:r>
          </w:p>
        </w:tc>
      </w:tr>
      <w:tr w:rsidR="0063037D" w:rsidRPr="00A06BFA" w14:paraId="6B45AE4B" w14:textId="77777777" w:rsidTr="00AC5607">
        <w:trPr>
          <w:trHeight w:val="300"/>
        </w:trPr>
        <w:tc>
          <w:tcPr>
            <w:tcW w:w="7792" w:type="dxa"/>
            <w:shd w:val="clear" w:color="auto" w:fill="auto"/>
            <w:noWrap/>
            <w:vAlign w:val="center"/>
          </w:tcPr>
          <w:p w14:paraId="014265BD" w14:textId="77777777" w:rsidR="0063037D" w:rsidRPr="00A06BFA" w:rsidRDefault="0063037D" w:rsidP="00E3510D">
            <w:pPr>
              <w:pStyle w:val="TableBodyTextMIRB"/>
              <w:rPr>
                <w:lang w:val="en-US"/>
              </w:rPr>
            </w:pPr>
            <w:r w:rsidRPr="00A06BFA">
              <w:rPr>
                <w:lang w:val="en-US"/>
              </w:rPr>
              <w:t>TOWN OF FORT FRANCES</w:t>
            </w:r>
          </w:p>
        </w:tc>
      </w:tr>
      <w:tr w:rsidR="0063037D" w:rsidRPr="00A06BFA" w14:paraId="08E09E16" w14:textId="77777777" w:rsidTr="00AC5607">
        <w:trPr>
          <w:trHeight w:val="300"/>
        </w:trPr>
        <w:tc>
          <w:tcPr>
            <w:tcW w:w="7792" w:type="dxa"/>
            <w:shd w:val="clear" w:color="auto" w:fill="auto"/>
            <w:noWrap/>
            <w:vAlign w:val="center"/>
          </w:tcPr>
          <w:p w14:paraId="6B3C71A4" w14:textId="77777777" w:rsidR="0063037D" w:rsidRPr="00A06BFA" w:rsidRDefault="0063037D" w:rsidP="00E3510D">
            <w:pPr>
              <w:pStyle w:val="TableBodyTextMIRB"/>
              <w:rPr>
                <w:lang w:val="en-US"/>
              </w:rPr>
            </w:pPr>
            <w:r w:rsidRPr="00A06BFA">
              <w:rPr>
                <w:lang w:val="en-US"/>
              </w:rPr>
              <w:t>TOWN OF HEARST</w:t>
            </w:r>
          </w:p>
        </w:tc>
      </w:tr>
      <w:tr w:rsidR="0095515C" w:rsidRPr="00A06BFA" w14:paraId="7AC651FF" w14:textId="77777777" w:rsidTr="00AC5607">
        <w:trPr>
          <w:trHeight w:val="300"/>
        </w:trPr>
        <w:tc>
          <w:tcPr>
            <w:tcW w:w="7792" w:type="dxa"/>
            <w:shd w:val="clear" w:color="auto" w:fill="auto"/>
            <w:noWrap/>
            <w:vAlign w:val="center"/>
          </w:tcPr>
          <w:p w14:paraId="41FBFA83" w14:textId="24B2258B" w:rsidR="0095515C" w:rsidRPr="00A06BFA" w:rsidRDefault="0095515C" w:rsidP="00E3510D">
            <w:pPr>
              <w:pStyle w:val="TableBodyTextMIRB"/>
              <w:rPr>
                <w:lang w:val="en-US"/>
              </w:rPr>
            </w:pPr>
            <w:r w:rsidRPr="00A06BFA">
              <w:rPr>
                <w:lang w:val="en-US"/>
              </w:rPr>
              <w:t>TOWN OF IROQUOIS FALLS</w:t>
            </w:r>
          </w:p>
        </w:tc>
      </w:tr>
      <w:tr w:rsidR="0095515C" w:rsidRPr="00A06BFA" w14:paraId="556FC9B9" w14:textId="77777777" w:rsidTr="00AC5607">
        <w:trPr>
          <w:trHeight w:val="300"/>
        </w:trPr>
        <w:tc>
          <w:tcPr>
            <w:tcW w:w="7792" w:type="dxa"/>
            <w:shd w:val="clear" w:color="auto" w:fill="auto"/>
            <w:noWrap/>
            <w:vAlign w:val="center"/>
          </w:tcPr>
          <w:p w14:paraId="25F22485" w14:textId="78B8176C" w:rsidR="0095515C" w:rsidRPr="00A06BFA" w:rsidRDefault="0095515C" w:rsidP="00E3510D">
            <w:pPr>
              <w:pStyle w:val="TableBodyTextMIRB"/>
              <w:rPr>
                <w:lang w:val="en-US"/>
              </w:rPr>
            </w:pPr>
            <w:r w:rsidRPr="00A06BFA">
              <w:rPr>
                <w:lang w:val="en-US"/>
              </w:rPr>
              <w:t xml:space="preserve">TOWN OF </w:t>
            </w:r>
            <w:r w:rsidR="002E6946" w:rsidRPr="00A06BFA">
              <w:rPr>
                <w:lang w:val="en-US"/>
              </w:rPr>
              <w:t>KAPUSKASING</w:t>
            </w:r>
          </w:p>
        </w:tc>
      </w:tr>
      <w:tr w:rsidR="0063037D" w:rsidRPr="00A06BFA" w14:paraId="003A6DB7" w14:textId="77777777" w:rsidTr="00AC5607">
        <w:trPr>
          <w:trHeight w:val="300"/>
        </w:trPr>
        <w:tc>
          <w:tcPr>
            <w:tcW w:w="7792" w:type="dxa"/>
            <w:shd w:val="clear" w:color="auto" w:fill="auto"/>
            <w:noWrap/>
            <w:vAlign w:val="center"/>
            <w:hideMark/>
          </w:tcPr>
          <w:p w14:paraId="2C1D6F0F" w14:textId="77777777" w:rsidR="0063037D" w:rsidRPr="00A06BFA" w:rsidRDefault="0063037D" w:rsidP="00E3510D">
            <w:pPr>
              <w:pStyle w:val="TableBodyTextMIRB"/>
            </w:pPr>
            <w:r w:rsidRPr="00A06BFA">
              <w:rPr>
                <w:lang w:val="en-US"/>
              </w:rPr>
              <w:t>TOWN OF KIRKLAND LAKE</w:t>
            </w:r>
          </w:p>
        </w:tc>
      </w:tr>
      <w:tr w:rsidR="0063037D" w:rsidRPr="00A06BFA" w14:paraId="121610E7" w14:textId="77777777" w:rsidTr="00AC5607">
        <w:trPr>
          <w:trHeight w:val="300"/>
        </w:trPr>
        <w:tc>
          <w:tcPr>
            <w:tcW w:w="7792" w:type="dxa"/>
            <w:shd w:val="clear" w:color="auto" w:fill="auto"/>
            <w:noWrap/>
            <w:vAlign w:val="center"/>
          </w:tcPr>
          <w:p w14:paraId="5C8FC219" w14:textId="77777777" w:rsidR="0063037D" w:rsidRPr="00A06BFA" w:rsidRDefault="0063037D" w:rsidP="00E3510D">
            <w:pPr>
              <w:pStyle w:val="TableColumnNameMIRB"/>
              <w:rPr>
                <w:b w:val="0"/>
                <w:bCs/>
                <w:lang w:val="en-US"/>
              </w:rPr>
            </w:pPr>
            <w:r w:rsidRPr="00A06BFA">
              <w:rPr>
                <w:b w:val="0"/>
                <w:bCs/>
                <w:lang w:val="en-US"/>
              </w:rPr>
              <w:t>TOWN OF LATCHFORD</w:t>
            </w:r>
          </w:p>
        </w:tc>
      </w:tr>
      <w:tr w:rsidR="002E6946" w:rsidRPr="00A06BFA" w14:paraId="537B0C42" w14:textId="77777777" w:rsidTr="00AC5607">
        <w:trPr>
          <w:trHeight w:val="300"/>
        </w:trPr>
        <w:tc>
          <w:tcPr>
            <w:tcW w:w="7792" w:type="dxa"/>
            <w:shd w:val="clear" w:color="auto" w:fill="auto"/>
            <w:noWrap/>
            <w:vAlign w:val="center"/>
          </w:tcPr>
          <w:p w14:paraId="72AC3506" w14:textId="151C43DB" w:rsidR="002E6946" w:rsidRPr="00A06BFA" w:rsidRDefault="002E6946" w:rsidP="00E3510D">
            <w:pPr>
              <w:pStyle w:val="TableColumnNameMIRB"/>
              <w:rPr>
                <w:b w:val="0"/>
                <w:bCs/>
                <w:lang w:val="en-US"/>
              </w:rPr>
            </w:pPr>
            <w:r w:rsidRPr="00A06BFA">
              <w:rPr>
                <w:b w:val="0"/>
                <w:bCs/>
                <w:lang w:val="en-US"/>
              </w:rPr>
              <w:t>TOWN OF MARATHON</w:t>
            </w:r>
          </w:p>
        </w:tc>
      </w:tr>
      <w:tr w:rsidR="0063037D" w:rsidRPr="00A06BFA" w14:paraId="6FF0604A" w14:textId="77777777" w:rsidTr="00AC5607">
        <w:trPr>
          <w:trHeight w:val="300"/>
        </w:trPr>
        <w:tc>
          <w:tcPr>
            <w:tcW w:w="7792" w:type="dxa"/>
            <w:shd w:val="clear" w:color="auto" w:fill="auto"/>
            <w:noWrap/>
            <w:vAlign w:val="center"/>
            <w:hideMark/>
          </w:tcPr>
          <w:p w14:paraId="73932B48" w14:textId="77777777" w:rsidR="0063037D" w:rsidRPr="00A06BFA" w:rsidRDefault="0063037D" w:rsidP="00E3510D">
            <w:pPr>
              <w:pStyle w:val="TableBodyTextMIRB"/>
            </w:pPr>
            <w:r w:rsidRPr="00A06BFA">
              <w:rPr>
                <w:lang w:val="en-US"/>
              </w:rPr>
              <w:t>TOWN OF MOOSONEE</w:t>
            </w:r>
          </w:p>
        </w:tc>
      </w:tr>
      <w:tr w:rsidR="0063037D" w:rsidRPr="00A06BFA" w14:paraId="7FC1E527" w14:textId="77777777" w:rsidTr="00AC5607">
        <w:trPr>
          <w:trHeight w:val="300"/>
        </w:trPr>
        <w:tc>
          <w:tcPr>
            <w:tcW w:w="7792" w:type="dxa"/>
            <w:shd w:val="clear" w:color="auto" w:fill="auto"/>
            <w:noWrap/>
            <w:vAlign w:val="center"/>
            <w:hideMark/>
          </w:tcPr>
          <w:p w14:paraId="73AAEFE4" w14:textId="77777777" w:rsidR="0063037D" w:rsidRPr="00A06BFA" w:rsidRDefault="0063037D" w:rsidP="00E3510D">
            <w:pPr>
              <w:pStyle w:val="TableBodyTextMIRB"/>
            </w:pPr>
            <w:r w:rsidRPr="00A06BFA">
              <w:rPr>
                <w:lang w:val="en-US"/>
              </w:rPr>
              <w:t>TOWN OF PARRY SOUND</w:t>
            </w:r>
          </w:p>
        </w:tc>
      </w:tr>
      <w:tr w:rsidR="002E6946" w:rsidRPr="00A06BFA" w14:paraId="1AB86C54" w14:textId="77777777" w:rsidTr="00AC5607">
        <w:trPr>
          <w:trHeight w:val="300"/>
        </w:trPr>
        <w:tc>
          <w:tcPr>
            <w:tcW w:w="7792" w:type="dxa"/>
            <w:shd w:val="clear" w:color="auto" w:fill="auto"/>
            <w:noWrap/>
            <w:vAlign w:val="center"/>
          </w:tcPr>
          <w:p w14:paraId="707384BE" w14:textId="043FE163" w:rsidR="002E6946" w:rsidRPr="00A06BFA" w:rsidRDefault="002E6946" w:rsidP="00E3510D">
            <w:pPr>
              <w:pStyle w:val="TableBodyTextMIRB"/>
              <w:rPr>
                <w:lang w:val="en-US"/>
              </w:rPr>
            </w:pPr>
            <w:r w:rsidRPr="00A06BFA">
              <w:rPr>
                <w:lang w:val="en-US"/>
              </w:rPr>
              <w:t>TOWN OF SMOOTH ROCK FALLS</w:t>
            </w:r>
          </w:p>
        </w:tc>
      </w:tr>
      <w:tr w:rsidR="0063037D" w:rsidRPr="00A06BFA" w14:paraId="0A5A7567" w14:textId="77777777" w:rsidTr="00AC5607">
        <w:trPr>
          <w:trHeight w:val="300"/>
        </w:trPr>
        <w:tc>
          <w:tcPr>
            <w:tcW w:w="7792" w:type="dxa"/>
            <w:shd w:val="clear" w:color="auto" w:fill="auto"/>
            <w:noWrap/>
            <w:vAlign w:val="center"/>
          </w:tcPr>
          <w:p w14:paraId="4C80F597" w14:textId="77777777" w:rsidR="0063037D" w:rsidRPr="00A06BFA" w:rsidRDefault="0063037D" w:rsidP="00E3510D">
            <w:pPr>
              <w:pStyle w:val="TableBodyTextMIRB"/>
              <w:rPr>
                <w:lang w:val="en-US"/>
              </w:rPr>
            </w:pPr>
            <w:r w:rsidRPr="00A06BFA">
              <w:rPr>
                <w:lang w:val="en-US"/>
              </w:rPr>
              <w:t>TOWN OF ST. MARYS</w:t>
            </w:r>
          </w:p>
        </w:tc>
      </w:tr>
      <w:tr w:rsidR="0095515C" w:rsidRPr="00A06BFA" w14:paraId="4E214316" w14:textId="77777777" w:rsidTr="00AC5607">
        <w:trPr>
          <w:trHeight w:val="300"/>
        </w:trPr>
        <w:tc>
          <w:tcPr>
            <w:tcW w:w="7792" w:type="dxa"/>
            <w:shd w:val="clear" w:color="auto" w:fill="auto"/>
            <w:noWrap/>
            <w:vAlign w:val="center"/>
          </w:tcPr>
          <w:p w14:paraId="2DF293EA" w14:textId="5834CA2E" w:rsidR="0095515C" w:rsidRPr="00A06BFA" w:rsidRDefault="0095515C" w:rsidP="00E3510D">
            <w:pPr>
              <w:pStyle w:val="TableBodyTextMIRB"/>
              <w:rPr>
                <w:lang w:val="en-US"/>
              </w:rPr>
            </w:pPr>
            <w:r w:rsidRPr="00A06BFA">
              <w:rPr>
                <w:lang w:val="en-US"/>
              </w:rPr>
              <w:t>TOWNSHIP OF ARMSTRONG</w:t>
            </w:r>
          </w:p>
        </w:tc>
      </w:tr>
      <w:tr w:rsidR="0063037D" w:rsidRPr="00A06BFA" w14:paraId="58E556D1" w14:textId="77777777" w:rsidTr="00AC5607">
        <w:trPr>
          <w:trHeight w:val="300"/>
        </w:trPr>
        <w:tc>
          <w:tcPr>
            <w:tcW w:w="7792" w:type="dxa"/>
            <w:shd w:val="clear" w:color="auto" w:fill="auto"/>
            <w:noWrap/>
            <w:vAlign w:val="center"/>
            <w:hideMark/>
          </w:tcPr>
          <w:p w14:paraId="4B56B833" w14:textId="77777777" w:rsidR="0063037D" w:rsidRPr="00A06BFA" w:rsidRDefault="0063037D" w:rsidP="00E3510D">
            <w:pPr>
              <w:pStyle w:val="TableBodyTextMIRB"/>
            </w:pPr>
            <w:r w:rsidRPr="00A06BFA">
              <w:rPr>
                <w:lang w:val="en-US"/>
              </w:rPr>
              <w:t>TOWNSHIP OF BECKWITH</w:t>
            </w:r>
          </w:p>
        </w:tc>
      </w:tr>
      <w:tr w:rsidR="0095515C" w:rsidRPr="00A06BFA" w14:paraId="5D19AA17" w14:textId="77777777" w:rsidTr="00AC5607">
        <w:trPr>
          <w:trHeight w:val="300"/>
        </w:trPr>
        <w:tc>
          <w:tcPr>
            <w:tcW w:w="7792" w:type="dxa"/>
            <w:shd w:val="clear" w:color="auto" w:fill="auto"/>
            <w:noWrap/>
            <w:vAlign w:val="center"/>
          </w:tcPr>
          <w:p w14:paraId="544102EA" w14:textId="7696D341" w:rsidR="0095515C" w:rsidRPr="00A06BFA" w:rsidRDefault="0095515C" w:rsidP="00E3510D">
            <w:pPr>
              <w:pStyle w:val="TableBodyTextMIRB"/>
              <w:rPr>
                <w:lang w:val="en-US"/>
              </w:rPr>
            </w:pPr>
            <w:r w:rsidRPr="00A06BFA">
              <w:rPr>
                <w:lang w:val="en-US"/>
              </w:rPr>
              <w:t>TOWNSHIP OF BLACK RIVER-MATHESON</w:t>
            </w:r>
          </w:p>
        </w:tc>
      </w:tr>
      <w:tr w:rsidR="0063037D" w:rsidRPr="00A06BFA" w14:paraId="4E713E06" w14:textId="77777777" w:rsidTr="00AC5607">
        <w:trPr>
          <w:trHeight w:val="300"/>
        </w:trPr>
        <w:tc>
          <w:tcPr>
            <w:tcW w:w="7792" w:type="dxa"/>
            <w:shd w:val="clear" w:color="auto" w:fill="auto"/>
            <w:noWrap/>
            <w:vAlign w:val="center"/>
            <w:hideMark/>
          </w:tcPr>
          <w:p w14:paraId="7140650B" w14:textId="77777777" w:rsidR="0063037D" w:rsidRPr="00A06BFA" w:rsidRDefault="0063037D" w:rsidP="00E3510D">
            <w:pPr>
              <w:pStyle w:val="TableBodyTextMIRB"/>
            </w:pPr>
            <w:r w:rsidRPr="00A06BFA">
              <w:rPr>
                <w:lang w:val="en-US"/>
              </w:rPr>
              <w:t>TOWNSHIP OF BONFIELD</w:t>
            </w:r>
          </w:p>
        </w:tc>
      </w:tr>
      <w:tr w:rsidR="0095515C" w:rsidRPr="00A06BFA" w14:paraId="17DB4CE8" w14:textId="77777777" w:rsidTr="00AC5607">
        <w:trPr>
          <w:trHeight w:val="300"/>
        </w:trPr>
        <w:tc>
          <w:tcPr>
            <w:tcW w:w="7792" w:type="dxa"/>
            <w:shd w:val="clear" w:color="auto" w:fill="auto"/>
            <w:noWrap/>
            <w:vAlign w:val="center"/>
          </w:tcPr>
          <w:p w14:paraId="355EFB4B" w14:textId="7E3165B0" w:rsidR="0095515C" w:rsidRPr="00A06BFA" w:rsidRDefault="0095515C" w:rsidP="00E3510D">
            <w:pPr>
              <w:pStyle w:val="TableBodyTextMIRB"/>
              <w:rPr>
                <w:lang w:val="en-US"/>
              </w:rPr>
            </w:pPr>
            <w:r w:rsidRPr="00A06BFA">
              <w:rPr>
                <w:lang w:val="en-US"/>
              </w:rPr>
              <w:t>TOWNSHIP OF BRETHOUR</w:t>
            </w:r>
          </w:p>
        </w:tc>
      </w:tr>
      <w:tr w:rsidR="0095515C" w:rsidRPr="00A06BFA" w14:paraId="28DC7162" w14:textId="77777777" w:rsidTr="00AC5607">
        <w:trPr>
          <w:trHeight w:val="300"/>
        </w:trPr>
        <w:tc>
          <w:tcPr>
            <w:tcW w:w="7792" w:type="dxa"/>
            <w:shd w:val="clear" w:color="auto" w:fill="auto"/>
            <w:noWrap/>
            <w:vAlign w:val="center"/>
          </w:tcPr>
          <w:p w14:paraId="36CE7147" w14:textId="6B602F78" w:rsidR="0095515C" w:rsidRPr="00A06BFA" w:rsidRDefault="0095515C" w:rsidP="00E3510D">
            <w:pPr>
              <w:pStyle w:val="TableBodyTextMIRB"/>
              <w:rPr>
                <w:lang w:val="en-US"/>
              </w:rPr>
            </w:pPr>
            <w:r w:rsidRPr="00A06BFA">
              <w:rPr>
                <w:lang w:val="en-US"/>
              </w:rPr>
              <w:t>TOWNSHIP OF CASEY</w:t>
            </w:r>
          </w:p>
        </w:tc>
      </w:tr>
      <w:tr w:rsidR="0095515C" w:rsidRPr="00A06BFA" w14:paraId="22335A30" w14:textId="77777777" w:rsidTr="00AC5607">
        <w:trPr>
          <w:trHeight w:val="300"/>
        </w:trPr>
        <w:tc>
          <w:tcPr>
            <w:tcW w:w="7792" w:type="dxa"/>
            <w:shd w:val="clear" w:color="auto" w:fill="auto"/>
            <w:noWrap/>
            <w:vAlign w:val="center"/>
          </w:tcPr>
          <w:p w14:paraId="6DB05ED7" w14:textId="72907D9B" w:rsidR="0095515C" w:rsidRPr="00A06BFA" w:rsidRDefault="0095515C" w:rsidP="00E3510D">
            <w:pPr>
              <w:pStyle w:val="TableBodyTextMIRB"/>
              <w:rPr>
                <w:lang w:val="en-US"/>
              </w:rPr>
            </w:pPr>
            <w:r w:rsidRPr="00A06BFA">
              <w:rPr>
                <w:lang w:val="en-US"/>
              </w:rPr>
              <w:t>TOWNSHIP OF CHAMBERLAIN</w:t>
            </w:r>
          </w:p>
        </w:tc>
      </w:tr>
      <w:tr w:rsidR="0063037D" w:rsidRPr="00A06BFA" w14:paraId="6BD78F86" w14:textId="77777777" w:rsidTr="00AC5607">
        <w:trPr>
          <w:trHeight w:val="300"/>
        </w:trPr>
        <w:tc>
          <w:tcPr>
            <w:tcW w:w="7792" w:type="dxa"/>
            <w:shd w:val="clear" w:color="auto" w:fill="auto"/>
            <w:noWrap/>
            <w:vAlign w:val="center"/>
            <w:hideMark/>
          </w:tcPr>
          <w:p w14:paraId="69653CBA" w14:textId="77777777" w:rsidR="0063037D" w:rsidRPr="00A06BFA" w:rsidRDefault="0063037D" w:rsidP="00E3510D">
            <w:pPr>
              <w:pStyle w:val="TableBodyTextMIRB"/>
            </w:pPr>
            <w:r w:rsidRPr="00A06BFA">
              <w:t>TOWNSHIP OF CHAPLEAU</w:t>
            </w:r>
          </w:p>
        </w:tc>
      </w:tr>
      <w:tr w:rsidR="0063037D" w:rsidRPr="00A06BFA" w14:paraId="5D03A8A1" w14:textId="77777777" w:rsidTr="00AC5607">
        <w:trPr>
          <w:trHeight w:val="300"/>
        </w:trPr>
        <w:tc>
          <w:tcPr>
            <w:tcW w:w="7792" w:type="dxa"/>
            <w:shd w:val="clear" w:color="auto" w:fill="auto"/>
            <w:noWrap/>
            <w:vAlign w:val="center"/>
            <w:hideMark/>
          </w:tcPr>
          <w:p w14:paraId="47A9ED5B" w14:textId="77777777" w:rsidR="0063037D" w:rsidRPr="00A06BFA" w:rsidRDefault="0063037D" w:rsidP="00E3510D">
            <w:pPr>
              <w:pStyle w:val="TableBodyTextMIRB"/>
            </w:pPr>
            <w:r w:rsidRPr="00A06BFA">
              <w:rPr>
                <w:lang w:val="en-US"/>
              </w:rPr>
              <w:t>TOWNSHIP OF CHAPPLE</w:t>
            </w:r>
          </w:p>
        </w:tc>
      </w:tr>
      <w:tr w:rsidR="0063037D" w:rsidRPr="00A06BFA" w14:paraId="08AD7521" w14:textId="77777777" w:rsidTr="00AC5607">
        <w:trPr>
          <w:trHeight w:val="300"/>
        </w:trPr>
        <w:tc>
          <w:tcPr>
            <w:tcW w:w="7792" w:type="dxa"/>
            <w:shd w:val="clear" w:color="auto" w:fill="auto"/>
            <w:noWrap/>
            <w:vAlign w:val="center"/>
            <w:hideMark/>
          </w:tcPr>
          <w:p w14:paraId="706909E4" w14:textId="77777777" w:rsidR="0063037D" w:rsidRPr="00A06BFA" w:rsidRDefault="0063037D" w:rsidP="00E3510D">
            <w:pPr>
              <w:pStyle w:val="TableBodyTextMIRB"/>
            </w:pPr>
            <w:r w:rsidRPr="00A06BFA">
              <w:rPr>
                <w:lang w:val="en-US"/>
              </w:rPr>
              <w:t>TOWNSHIP OF CHISHOLM</w:t>
            </w:r>
          </w:p>
        </w:tc>
      </w:tr>
      <w:tr w:rsidR="0063037D" w:rsidRPr="00A06BFA" w14:paraId="3A666B97" w14:textId="77777777" w:rsidTr="00AC5607">
        <w:trPr>
          <w:trHeight w:val="300"/>
        </w:trPr>
        <w:tc>
          <w:tcPr>
            <w:tcW w:w="7792" w:type="dxa"/>
            <w:shd w:val="clear" w:color="auto" w:fill="auto"/>
            <w:noWrap/>
            <w:vAlign w:val="center"/>
            <w:hideMark/>
          </w:tcPr>
          <w:p w14:paraId="01732BDD" w14:textId="77777777" w:rsidR="0063037D" w:rsidRPr="00A06BFA" w:rsidRDefault="0063037D" w:rsidP="00E3510D">
            <w:pPr>
              <w:pStyle w:val="TableBodyTextMIRB"/>
            </w:pPr>
            <w:r w:rsidRPr="00A06BFA">
              <w:rPr>
                <w:lang w:val="en-US"/>
              </w:rPr>
              <w:t>TOWNSHIP OF COLEMAN</w:t>
            </w:r>
          </w:p>
        </w:tc>
      </w:tr>
      <w:tr w:rsidR="0063037D" w:rsidRPr="00A06BFA" w14:paraId="09058DFE" w14:textId="77777777" w:rsidTr="00AC5607">
        <w:trPr>
          <w:trHeight w:val="300"/>
        </w:trPr>
        <w:tc>
          <w:tcPr>
            <w:tcW w:w="7792" w:type="dxa"/>
            <w:shd w:val="clear" w:color="auto" w:fill="auto"/>
            <w:noWrap/>
            <w:vAlign w:val="center"/>
            <w:hideMark/>
          </w:tcPr>
          <w:p w14:paraId="063A6371" w14:textId="77777777" w:rsidR="0063037D" w:rsidRPr="00A06BFA" w:rsidRDefault="0063037D" w:rsidP="00E3510D">
            <w:pPr>
              <w:pStyle w:val="TableBodyTextMIRB"/>
            </w:pPr>
            <w:r w:rsidRPr="00A06BFA">
              <w:t>TOWNSHIP OF DUBREUILVILLE</w:t>
            </w:r>
          </w:p>
        </w:tc>
      </w:tr>
      <w:tr w:rsidR="0063037D" w:rsidRPr="00A06BFA" w14:paraId="65F00FB5" w14:textId="77777777" w:rsidTr="00AC5607">
        <w:trPr>
          <w:trHeight w:val="300"/>
        </w:trPr>
        <w:tc>
          <w:tcPr>
            <w:tcW w:w="7792" w:type="dxa"/>
            <w:shd w:val="clear" w:color="auto" w:fill="auto"/>
            <w:noWrap/>
            <w:vAlign w:val="center"/>
            <w:hideMark/>
          </w:tcPr>
          <w:p w14:paraId="3524F5A2" w14:textId="77777777" w:rsidR="0063037D" w:rsidRPr="00A06BFA" w:rsidRDefault="0063037D" w:rsidP="00E3510D">
            <w:pPr>
              <w:pStyle w:val="TableBodyTextMIRB"/>
            </w:pPr>
            <w:r w:rsidRPr="00A06BFA">
              <w:rPr>
                <w:lang w:val="en-US"/>
              </w:rPr>
              <w:t>TOWNSHIP OF EAR FALLS</w:t>
            </w:r>
          </w:p>
        </w:tc>
      </w:tr>
      <w:tr w:rsidR="0095515C" w:rsidRPr="00A06BFA" w14:paraId="78134864" w14:textId="77777777" w:rsidTr="00AC5607">
        <w:trPr>
          <w:trHeight w:val="300"/>
        </w:trPr>
        <w:tc>
          <w:tcPr>
            <w:tcW w:w="7792" w:type="dxa"/>
            <w:shd w:val="clear" w:color="auto" w:fill="auto"/>
            <w:noWrap/>
            <w:vAlign w:val="center"/>
          </w:tcPr>
          <w:p w14:paraId="7242646B" w14:textId="08AB120F" w:rsidR="0095515C" w:rsidRPr="00A06BFA" w:rsidRDefault="0095515C" w:rsidP="00E3510D">
            <w:pPr>
              <w:pStyle w:val="TableBodyTextMIRB"/>
              <w:rPr>
                <w:lang w:val="en-US"/>
              </w:rPr>
            </w:pPr>
            <w:r w:rsidRPr="00A06BFA">
              <w:rPr>
                <w:lang w:val="en-US"/>
              </w:rPr>
              <w:t>TOWNSHIP OF EVANTUREL</w:t>
            </w:r>
          </w:p>
        </w:tc>
      </w:tr>
      <w:tr w:rsidR="0095515C" w:rsidRPr="00A06BFA" w14:paraId="0F20C94B" w14:textId="77777777" w:rsidTr="00AC5607">
        <w:trPr>
          <w:trHeight w:val="300"/>
        </w:trPr>
        <w:tc>
          <w:tcPr>
            <w:tcW w:w="7792" w:type="dxa"/>
            <w:shd w:val="clear" w:color="auto" w:fill="auto"/>
            <w:noWrap/>
            <w:vAlign w:val="center"/>
          </w:tcPr>
          <w:p w14:paraId="3244A954" w14:textId="3FBC5DF0" w:rsidR="0095515C" w:rsidRPr="00A06BFA" w:rsidRDefault="0095515C" w:rsidP="00E3510D">
            <w:pPr>
              <w:pStyle w:val="TableBodyTextMIRB"/>
              <w:rPr>
                <w:lang w:val="en-US"/>
              </w:rPr>
            </w:pPr>
            <w:r w:rsidRPr="00A06BFA">
              <w:rPr>
                <w:lang w:val="en-US"/>
              </w:rPr>
              <w:t>TOWNSHIP OF FAUQUIER-STRICKLAND</w:t>
            </w:r>
          </w:p>
        </w:tc>
      </w:tr>
      <w:tr w:rsidR="0095515C" w:rsidRPr="00A06BFA" w14:paraId="7F0C62C7" w14:textId="77777777" w:rsidTr="00AC5607">
        <w:trPr>
          <w:trHeight w:val="300"/>
        </w:trPr>
        <w:tc>
          <w:tcPr>
            <w:tcW w:w="7792" w:type="dxa"/>
            <w:shd w:val="clear" w:color="auto" w:fill="auto"/>
            <w:noWrap/>
            <w:vAlign w:val="center"/>
          </w:tcPr>
          <w:p w14:paraId="36589301" w14:textId="505D684C" w:rsidR="0095515C" w:rsidRPr="00A06BFA" w:rsidRDefault="0095515C" w:rsidP="00E3510D">
            <w:pPr>
              <w:pStyle w:val="TableBodyTextMIRB"/>
              <w:rPr>
                <w:lang w:val="en-US"/>
              </w:rPr>
            </w:pPr>
            <w:r w:rsidRPr="00A06BFA">
              <w:rPr>
                <w:lang w:val="en-US"/>
              </w:rPr>
              <w:t>TOWNSHIP OF HARLEY</w:t>
            </w:r>
          </w:p>
        </w:tc>
      </w:tr>
      <w:tr w:rsidR="0095515C" w:rsidRPr="00A06BFA" w14:paraId="659D2F7C" w14:textId="77777777" w:rsidTr="00AC5607">
        <w:trPr>
          <w:trHeight w:val="300"/>
        </w:trPr>
        <w:tc>
          <w:tcPr>
            <w:tcW w:w="7792" w:type="dxa"/>
            <w:shd w:val="clear" w:color="auto" w:fill="auto"/>
            <w:noWrap/>
            <w:vAlign w:val="center"/>
          </w:tcPr>
          <w:p w14:paraId="351E472C" w14:textId="3BB26716" w:rsidR="0095515C" w:rsidRPr="00A06BFA" w:rsidRDefault="0095515C" w:rsidP="00E3510D">
            <w:pPr>
              <w:pStyle w:val="TableBodyTextMIRB"/>
              <w:rPr>
                <w:lang w:val="en-US"/>
              </w:rPr>
            </w:pPr>
            <w:r w:rsidRPr="00A06BFA">
              <w:rPr>
                <w:lang w:val="en-US"/>
              </w:rPr>
              <w:t>TOWNSHIP OF HARRIS</w:t>
            </w:r>
          </w:p>
        </w:tc>
      </w:tr>
      <w:tr w:rsidR="0095515C" w:rsidRPr="00A06BFA" w14:paraId="196E1698" w14:textId="77777777" w:rsidTr="00AC5607">
        <w:trPr>
          <w:trHeight w:val="300"/>
        </w:trPr>
        <w:tc>
          <w:tcPr>
            <w:tcW w:w="7792" w:type="dxa"/>
            <w:shd w:val="clear" w:color="auto" w:fill="auto"/>
            <w:noWrap/>
            <w:vAlign w:val="center"/>
          </w:tcPr>
          <w:p w14:paraId="42783AA1" w14:textId="0C16F7F7" w:rsidR="0095515C" w:rsidRPr="00A06BFA" w:rsidRDefault="0095515C" w:rsidP="00E3510D">
            <w:pPr>
              <w:pStyle w:val="TableBodyTextMIRB"/>
              <w:rPr>
                <w:lang w:val="en-US"/>
              </w:rPr>
            </w:pPr>
            <w:r w:rsidRPr="00A06BFA">
              <w:rPr>
                <w:lang w:val="en-US"/>
              </w:rPr>
              <w:t>TOWNSHIP OF HILLIARD</w:t>
            </w:r>
          </w:p>
        </w:tc>
      </w:tr>
      <w:tr w:rsidR="0063037D" w:rsidRPr="00A06BFA" w14:paraId="5E4A6816" w14:textId="77777777" w:rsidTr="00AC5607">
        <w:trPr>
          <w:trHeight w:val="300"/>
        </w:trPr>
        <w:tc>
          <w:tcPr>
            <w:tcW w:w="7792" w:type="dxa"/>
            <w:shd w:val="clear" w:color="auto" w:fill="auto"/>
            <w:noWrap/>
            <w:vAlign w:val="center"/>
            <w:hideMark/>
          </w:tcPr>
          <w:p w14:paraId="45977403" w14:textId="77777777" w:rsidR="0063037D" w:rsidRPr="00A06BFA" w:rsidRDefault="0063037D" w:rsidP="00E3510D">
            <w:pPr>
              <w:pStyle w:val="TableBodyTextMIRB"/>
            </w:pPr>
            <w:r w:rsidRPr="00A06BFA">
              <w:t>TOWNSHIP OF HORNEPAYNE</w:t>
            </w:r>
          </w:p>
        </w:tc>
      </w:tr>
      <w:tr w:rsidR="0095515C" w:rsidRPr="00A06BFA" w14:paraId="5061C48C" w14:textId="77777777" w:rsidTr="00AC5607">
        <w:trPr>
          <w:trHeight w:val="300"/>
        </w:trPr>
        <w:tc>
          <w:tcPr>
            <w:tcW w:w="7792" w:type="dxa"/>
            <w:shd w:val="clear" w:color="auto" w:fill="auto"/>
            <w:noWrap/>
            <w:vAlign w:val="center"/>
          </w:tcPr>
          <w:p w14:paraId="1860B08D" w14:textId="634271CD" w:rsidR="0095515C" w:rsidRPr="00A06BFA" w:rsidRDefault="0095515C" w:rsidP="00E3510D">
            <w:pPr>
              <w:pStyle w:val="TableBodyTextMIRB"/>
            </w:pPr>
            <w:r w:rsidRPr="00A06BFA">
              <w:t>TOWNSHIP OF HUDSON</w:t>
            </w:r>
          </w:p>
        </w:tc>
      </w:tr>
      <w:tr w:rsidR="0095515C" w:rsidRPr="00A06BFA" w14:paraId="03F5461A" w14:textId="77777777" w:rsidTr="00AC5607">
        <w:trPr>
          <w:trHeight w:val="300"/>
        </w:trPr>
        <w:tc>
          <w:tcPr>
            <w:tcW w:w="7792" w:type="dxa"/>
            <w:shd w:val="clear" w:color="auto" w:fill="auto"/>
            <w:noWrap/>
            <w:vAlign w:val="center"/>
          </w:tcPr>
          <w:p w14:paraId="60F0763F" w14:textId="0BC3F280" w:rsidR="0095515C" w:rsidRPr="00A06BFA" w:rsidRDefault="0095515C" w:rsidP="00E3510D">
            <w:pPr>
              <w:pStyle w:val="TableBodyTextMIRB"/>
            </w:pPr>
            <w:r w:rsidRPr="00A06BFA">
              <w:t>TOWNSHIP OF JAMES</w:t>
            </w:r>
          </w:p>
        </w:tc>
      </w:tr>
      <w:tr w:rsidR="005D1F2B" w:rsidRPr="00A06BFA" w14:paraId="16AD11A4" w14:textId="77777777" w:rsidTr="00FD20B4">
        <w:trPr>
          <w:trHeight w:val="300"/>
        </w:trPr>
        <w:tc>
          <w:tcPr>
            <w:tcW w:w="7792" w:type="dxa"/>
            <w:shd w:val="clear" w:color="auto" w:fill="auto"/>
            <w:noWrap/>
          </w:tcPr>
          <w:p w14:paraId="5B5CEAEB" w14:textId="43CFB8FE" w:rsidR="005D1F2B" w:rsidRPr="00A06BFA" w:rsidRDefault="005D1F2B" w:rsidP="005D1F2B">
            <w:pPr>
              <w:pStyle w:val="TableBodyTextMIRB"/>
            </w:pPr>
            <w:r w:rsidRPr="00A06BFA">
              <w:rPr>
                <w:b/>
                <w:bCs/>
                <w:lang w:val="en-US"/>
              </w:rPr>
              <w:lastRenderedPageBreak/>
              <w:t>AGENCY NAME</w:t>
            </w:r>
          </w:p>
        </w:tc>
      </w:tr>
      <w:tr w:rsidR="002E6946" w:rsidRPr="00A06BFA" w14:paraId="3BC31793" w14:textId="77777777" w:rsidTr="00AC5607">
        <w:trPr>
          <w:trHeight w:val="300"/>
        </w:trPr>
        <w:tc>
          <w:tcPr>
            <w:tcW w:w="7792" w:type="dxa"/>
            <w:shd w:val="clear" w:color="auto" w:fill="auto"/>
            <w:noWrap/>
            <w:vAlign w:val="center"/>
          </w:tcPr>
          <w:p w14:paraId="22B2ADD2" w14:textId="112483B9" w:rsidR="002E6946" w:rsidRPr="00A06BFA" w:rsidRDefault="002E6946" w:rsidP="00E3510D">
            <w:pPr>
              <w:pStyle w:val="TableBodyTextMIRB"/>
            </w:pPr>
            <w:r w:rsidRPr="00A06BFA">
              <w:t>TOWNSHIP OF KERNS</w:t>
            </w:r>
          </w:p>
        </w:tc>
      </w:tr>
      <w:tr w:rsidR="0063037D" w:rsidRPr="00A06BFA" w14:paraId="66C41EA4" w14:textId="77777777" w:rsidTr="00AC5607">
        <w:trPr>
          <w:trHeight w:val="300"/>
        </w:trPr>
        <w:tc>
          <w:tcPr>
            <w:tcW w:w="7792" w:type="dxa"/>
            <w:shd w:val="clear" w:color="auto" w:fill="auto"/>
            <w:noWrap/>
            <w:vAlign w:val="center"/>
            <w:hideMark/>
          </w:tcPr>
          <w:p w14:paraId="6787FB64" w14:textId="77777777" w:rsidR="0063037D" w:rsidRPr="00A06BFA" w:rsidRDefault="0063037D" w:rsidP="00E3510D">
            <w:pPr>
              <w:pStyle w:val="TableBodyTextMIRB"/>
            </w:pPr>
            <w:r w:rsidRPr="00A06BFA">
              <w:rPr>
                <w:lang w:val="en-US"/>
              </w:rPr>
              <w:t>TOWNSHIP OF LARDER LAKE</w:t>
            </w:r>
          </w:p>
        </w:tc>
      </w:tr>
      <w:tr w:rsidR="002E6946" w:rsidRPr="00A06BFA" w14:paraId="0A380E1E" w14:textId="77777777" w:rsidTr="00AC5607">
        <w:trPr>
          <w:trHeight w:val="300"/>
        </w:trPr>
        <w:tc>
          <w:tcPr>
            <w:tcW w:w="7792" w:type="dxa"/>
            <w:shd w:val="clear" w:color="auto" w:fill="auto"/>
            <w:noWrap/>
            <w:vAlign w:val="center"/>
          </w:tcPr>
          <w:p w14:paraId="22BB65AB" w14:textId="1D690BD4" w:rsidR="002E6946" w:rsidRPr="00A06BFA" w:rsidRDefault="002E6946" w:rsidP="00E3510D">
            <w:pPr>
              <w:pStyle w:val="TableBodyTextMIRB"/>
              <w:rPr>
                <w:lang w:val="en-US"/>
              </w:rPr>
            </w:pPr>
            <w:r w:rsidRPr="00A06BFA">
              <w:rPr>
                <w:lang w:val="en-US"/>
              </w:rPr>
              <w:t>TOWNSHIP OF MACHAR</w:t>
            </w:r>
          </w:p>
        </w:tc>
      </w:tr>
      <w:tr w:rsidR="0063037D" w:rsidRPr="00A06BFA" w14:paraId="6526FD76" w14:textId="77777777" w:rsidTr="00AC5607">
        <w:trPr>
          <w:trHeight w:val="300"/>
        </w:trPr>
        <w:tc>
          <w:tcPr>
            <w:tcW w:w="7792" w:type="dxa"/>
            <w:shd w:val="clear" w:color="auto" w:fill="auto"/>
            <w:noWrap/>
            <w:vAlign w:val="center"/>
            <w:hideMark/>
          </w:tcPr>
          <w:p w14:paraId="0CD86853" w14:textId="77777777" w:rsidR="0063037D" w:rsidRPr="00A06BFA" w:rsidRDefault="0063037D" w:rsidP="00E3510D">
            <w:pPr>
              <w:pStyle w:val="TableBodyTextMIRB"/>
            </w:pPr>
            <w:r w:rsidRPr="00A06BFA">
              <w:rPr>
                <w:lang w:val="en-US"/>
              </w:rPr>
              <w:t>TOWNSHIP OF MATACHEWAN</w:t>
            </w:r>
          </w:p>
        </w:tc>
      </w:tr>
      <w:tr w:rsidR="0063037D" w:rsidRPr="00A06BFA" w14:paraId="74EEDD42" w14:textId="77777777" w:rsidTr="00AC5607">
        <w:trPr>
          <w:trHeight w:val="300"/>
        </w:trPr>
        <w:tc>
          <w:tcPr>
            <w:tcW w:w="7792" w:type="dxa"/>
            <w:shd w:val="clear" w:color="auto" w:fill="auto"/>
            <w:noWrap/>
            <w:vAlign w:val="center"/>
            <w:hideMark/>
          </w:tcPr>
          <w:p w14:paraId="23D67262" w14:textId="77777777" w:rsidR="0063037D" w:rsidRPr="00A06BFA" w:rsidRDefault="0063037D" w:rsidP="00E3510D">
            <w:pPr>
              <w:pStyle w:val="TableBodyTextMIRB"/>
            </w:pPr>
            <w:r w:rsidRPr="00A06BFA">
              <w:rPr>
                <w:lang w:val="en-US"/>
              </w:rPr>
              <w:t>TOWNSHIP OF MATTAWAN</w:t>
            </w:r>
          </w:p>
        </w:tc>
      </w:tr>
      <w:tr w:rsidR="002E6946" w:rsidRPr="00A06BFA" w14:paraId="07F21B96" w14:textId="77777777" w:rsidTr="00AC5607">
        <w:trPr>
          <w:trHeight w:val="300"/>
        </w:trPr>
        <w:tc>
          <w:tcPr>
            <w:tcW w:w="7792" w:type="dxa"/>
            <w:shd w:val="clear" w:color="auto" w:fill="auto"/>
            <w:noWrap/>
            <w:vAlign w:val="center"/>
          </w:tcPr>
          <w:p w14:paraId="7EB885CE" w14:textId="1BD94860" w:rsidR="002E6946" w:rsidRPr="00A06BFA" w:rsidRDefault="002E6946" w:rsidP="00E3510D">
            <w:pPr>
              <w:pStyle w:val="TableBodyTextMIRB"/>
              <w:rPr>
                <w:lang w:val="en-US"/>
              </w:rPr>
            </w:pPr>
            <w:r w:rsidRPr="00A06BFA">
              <w:t>TOWNSHIP OF MATTICE-VAL CÔTÉ</w:t>
            </w:r>
          </w:p>
        </w:tc>
      </w:tr>
      <w:tr w:rsidR="002E6946" w:rsidRPr="00A06BFA" w14:paraId="49818567" w14:textId="77777777" w:rsidTr="00AC5607">
        <w:trPr>
          <w:trHeight w:val="300"/>
        </w:trPr>
        <w:tc>
          <w:tcPr>
            <w:tcW w:w="7792" w:type="dxa"/>
            <w:shd w:val="clear" w:color="auto" w:fill="auto"/>
            <w:noWrap/>
            <w:vAlign w:val="center"/>
          </w:tcPr>
          <w:p w14:paraId="5457DB36" w14:textId="3766C0F4" w:rsidR="002E6946" w:rsidRPr="00A06BFA" w:rsidRDefault="002E6946" w:rsidP="00E3510D">
            <w:pPr>
              <w:pStyle w:val="TableBodyTextMIRB"/>
            </w:pPr>
            <w:r w:rsidRPr="00A06BFA">
              <w:t>TOWNSHIP OF MCGARRY</w:t>
            </w:r>
          </w:p>
        </w:tc>
      </w:tr>
      <w:tr w:rsidR="002E6946" w:rsidRPr="00A06BFA" w14:paraId="48A90349" w14:textId="77777777" w:rsidTr="00AC5607">
        <w:trPr>
          <w:trHeight w:val="300"/>
        </w:trPr>
        <w:tc>
          <w:tcPr>
            <w:tcW w:w="7792" w:type="dxa"/>
            <w:shd w:val="clear" w:color="auto" w:fill="auto"/>
            <w:noWrap/>
            <w:vAlign w:val="center"/>
          </w:tcPr>
          <w:p w14:paraId="6B80D645" w14:textId="5BA3F7A7" w:rsidR="002E6946" w:rsidRPr="00A06BFA" w:rsidRDefault="002E6946" w:rsidP="00E3510D">
            <w:pPr>
              <w:pStyle w:val="TableBodyTextMIRB"/>
            </w:pPr>
            <w:r w:rsidRPr="00A06BFA">
              <w:t>TOWNSHIP OF MOONBEAM</w:t>
            </w:r>
          </w:p>
        </w:tc>
      </w:tr>
      <w:tr w:rsidR="0063037D" w:rsidRPr="00A06BFA" w14:paraId="6410AE1C" w14:textId="77777777" w:rsidTr="00AC5607">
        <w:trPr>
          <w:trHeight w:val="300"/>
        </w:trPr>
        <w:tc>
          <w:tcPr>
            <w:tcW w:w="7792" w:type="dxa"/>
            <w:shd w:val="clear" w:color="auto" w:fill="auto"/>
            <w:noWrap/>
            <w:vAlign w:val="center"/>
            <w:hideMark/>
          </w:tcPr>
          <w:p w14:paraId="0AAB2E02" w14:textId="77777777" w:rsidR="0063037D" w:rsidRPr="00A06BFA" w:rsidRDefault="0063037D" w:rsidP="00E3510D">
            <w:pPr>
              <w:pStyle w:val="TableBodyTextMIRB"/>
            </w:pPr>
            <w:r w:rsidRPr="00A06BFA">
              <w:rPr>
                <w:lang w:val="en-US"/>
              </w:rPr>
              <w:t>TOWNSHIP OF NORTH FRONTENAC</w:t>
            </w:r>
          </w:p>
        </w:tc>
      </w:tr>
      <w:tr w:rsidR="002E6946" w:rsidRPr="00A06BFA" w14:paraId="2CC7BF70" w14:textId="77777777" w:rsidTr="00AC5607">
        <w:trPr>
          <w:trHeight w:val="300"/>
        </w:trPr>
        <w:tc>
          <w:tcPr>
            <w:tcW w:w="7792" w:type="dxa"/>
            <w:shd w:val="clear" w:color="auto" w:fill="auto"/>
            <w:noWrap/>
            <w:vAlign w:val="center"/>
          </w:tcPr>
          <w:p w14:paraId="3EDC842E" w14:textId="370EC33B" w:rsidR="002E6946" w:rsidRPr="00A06BFA" w:rsidRDefault="002E6946" w:rsidP="00E3510D">
            <w:pPr>
              <w:pStyle w:val="TableBodyTextMIRB"/>
              <w:rPr>
                <w:lang w:val="en-US"/>
              </w:rPr>
            </w:pPr>
            <w:r w:rsidRPr="00A06BFA">
              <w:t>TOWNSHIP OF OPASATIKA</w:t>
            </w:r>
          </w:p>
        </w:tc>
      </w:tr>
      <w:tr w:rsidR="0039341A" w:rsidRPr="00A06BFA" w14:paraId="2BF6BB1F" w14:textId="77777777" w:rsidTr="00AC5607">
        <w:trPr>
          <w:trHeight w:val="300"/>
        </w:trPr>
        <w:tc>
          <w:tcPr>
            <w:tcW w:w="7792" w:type="dxa"/>
            <w:shd w:val="clear" w:color="auto" w:fill="auto"/>
            <w:noWrap/>
            <w:vAlign w:val="center"/>
          </w:tcPr>
          <w:p w14:paraId="3602FED3" w14:textId="514E2BFA" w:rsidR="0039341A" w:rsidRPr="00A06BFA" w:rsidRDefault="0039341A" w:rsidP="00E3510D">
            <w:pPr>
              <w:pStyle w:val="TableBodyTextMIRB"/>
            </w:pPr>
            <w:r w:rsidRPr="00A06BFA">
              <w:t>TOWNSHIP OF TERRACE BAY</w:t>
            </w:r>
          </w:p>
        </w:tc>
      </w:tr>
      <w:tr w:rsidR="0063037D" w:rsidRPr="00A06BFA" w14:paraId="2C8F5383" w14:textId="77777777" w:rsidTr="00AC5607">
        <w:trPr>
          <w:trHeight w:val="300"/>
        </w:trPr>
        <w:tc>
          <w:tcPr>
            <w:tcW w:w="7792" w:type="dxa"/>
            <w:shd w:val="clear" w:color="auto" w:fill="auto"/>
            <w:noWrap/>
            <w:vAlign w:val="center"/>
            <w:hideMark/>
          </w:tcPr>
          <w:p w14:paraId="6EF44887" w14:textId="77777777" w:rsidR="0063037D" w:rsidRPr="00A06BFA" w:rsidRDefault="0063037D" w:rsidP="00E3510D">
            <w:pPr>
              <w:pStyle w:val="TableBodyTextMIRB"/>
            </w:pPr>
            <w:r w:rsidRPr="00A06BFA">
              <w:t>TOWNSHIP OF WHITE RIVER</w:t>
            </w:r>
          </w:p>
        </w:tc>
      </w:tr>
      <w:tr w:rsidR="0063037D" w:rsidRPr="00A06BFA" w14:paraId="7FEFFF2B" w14:textId="77777777" w:rsidTr="00AC5607">
        <w:trPr>
          <w:trHeight w:val="300"/>
        </w:trPr>
        <w:tc>
          <w:tcPr>
            <w:tcW w:w="7792" w:type="dxa"/>
            <w:shd w:val="clear" w:color="auto" w:fill="auto"/>
            <w:noWrap/>
            <w:vAlign w:val="center"/>
            <w:hideMark/>
          </w:tcPr>
          <w:p w14:paraId="118394CC" w14:textId="77777777" w:rsidR="0063037D" w:rsidRPr="00A06BFA" w:rsidRDefault="0063037D" w:rsidP="00E3510D">
            <w:pPr>
              <w:pStyle w:val="TableBodyTextMIRB"/>
            </w:pPr>
            <w:r w:rsidRPr="00A06BFA">
              <w:rPr>
                <w:lang w:val="en-US"/>
              </w:rPr>
              <w:t>UNITED COUNTIES OF LEEDS AND GRENVILLE</w:t>
            </w:r>
          </w:p>
        </w:tc>
      </w:tr>
      <w:tr w:rsidR="0063037D" w:rsidRPr="00A06BFA" w14:paraId="350E52EC" w14:textId="77777777" w:rsidTr="00AC5607">
        <w:trPr>
          <w:trHeight w:val="300"/>
        </w:trPr>
        <w:tc>
          <w:tcPr>
            <w:tcW w:w="7792" w:type="dxa"/>
            <w:shd w:val="clear" w:color="auto" w:fill="auto"/>
            <w:noWrap/>
            <w:vAlign w:val="center"/>
            <w:hideMark/>
          </w:tcPr>
          <w:p w14:paraId="351D0324" w14:textId="77777777" w:rsidR="0063037D" w:rsidRPr="00A06BFA" w:rsidRDefault="0063037D" w:rsidP="00E3510D">
            <w:pPr>
              <w:pStyle w:val="TableBodyTextMIRB"/>
            </w:pPr>
            <w:r w:rsidRPr="00A06BFA">
              <w:rPr>
                <w:lang w:val="en-US"/>
              </w:rPr>
              <w:t>UNITED COUNTIES OF PRESCOTT AND RUSSELL</w:t>
            </w:r>
          </w:p>
        </w:tc>
      </w:tr>
      <w:tr w:rsidR="0063037D" w:rsidRPr="00A06BFA" w14:paraId="09D8F5C3" w14:textId="77777777" w:rsidTr="00AC5607">
        <w:trPr>
          <w:trHeight w:val="300"/>
        </w:trPr>
        <w:tc>
          <w:tcPr>
            <w:tcW w:w="7792" w:type="dxa"/>
            <w:shd w:val="clear" w:color="auto" w:fill="auto"/>
            <w:noWrap/>
            <w:vAlign w:val="center"/>
            <w:hideMark/>
          </w:tcPr>
          <w:p w14:paraId="018FEF38" w14:textId="77777777" w:rsidR="0063037D" w:rsidRPr="00A06BFA" w:rsidRDefault="0063037D" w:rsidP="00E3510D">
            <w:pPr>
              <w:pStyle w:val="TableBodyTextMIRB"/>
            </w:pPr>
            <w:r w:rsidRPr="00A06BFA">
              <w:rPr>
                <w:lang w:val="en-US"/>
              </w:rPr>
              <w:t>UNITED COUNTIES OF STORMONT, DUNDAS AND GLENGARRY</w:t>
            </w:r>
          </w:p>
        </w:tc>
      </w:tr>
      <w:tr w:rsidR="0039341A" w:rsidRPr="00A06BFA" w14:paraId="67D4422E" w14:textId="77777777" w:rsidTr="00AC5607">
        <w:trPr>
          <w:trHeight w:val="300"/>
        </w:trPr>
        <w:tc>
          <w:tcPr>
            <w:tcW w:w="7792" w:type="dxa"/>
            <w:shd w:val="clear" w:color="auto" w:fill="auto"/>
            <w:noWrap/>
            <w:vAlign w:val="center"/>
          </w:tcPr>
          <w:p w14:paraId="17350382" w14:textId="054589F9" w:rsidR="0039341A" w:rsidRPr="00A06BFA" w:rsidRDefault="0039341A" w:rsidP="00E3510D">
            <w:pPr>
              <w:pStyle w:val="TableBodyTextMIRB"/>
              <w:rPr>
                <w:lang w:val="en-US"/>
              </w:rPr>
            </w:pPr>
            <w:r w:rsidRPr="00A06BFA">
              <w:rPr>
                <w:lang w:val="en-US"/>
              </w:rPr>
              <w:t>VILLAGE OF THORNLOE</w:t>
            </w:r>
          </w:p>
        </w:tc>
      </w:tr>
      <w:tr w:rsidR="0063037D" w:rsidRPr="008C3738" w14:paraId="6758654B" w14:textId="77777777" w:rsidTr="00AC5607">
        <w:trPr>
          <w:trHeight w:val="300"/>
        </w:trPr>
        <w:tc>
          <w:tcPr>
            <w:tcW w:w="7792" w:type="dxa"/>
            <w:shd w:val="clear" w:color="auto" w:fill="auto"/>
            <w:noWrap/>
            <w:vAlign w:val="center"/>
            <w:hideMark/>
          </w:tcPr>
          <w:p w14:paraId="6358F914" w14:textId="77777777" w:rsidR="0063037D" w:rsidRPr="00A06BFA" w:rsidRDefault="0063037D" w:rsidP="00E3510D">
            <w:pPr>
              <w:pStyle w:val="TableBodyTextMIRB"/>
            </w:pPr>
            <w:r w:rsidRPr="00A06BFA">
              <w:rPr>
                <w:lang w:val="en-US"/>
              </w:rPr>
              <w:t>WAABNOONG BEMJIWANG ASSOCIATION OF FIRST NATIONS</w:t>
            </w:r>
          </w:p>
        </w:tc>
      </w:tr>
    </w:tbl>
    <w:p w14:paraId="5AFCA8C3" w14:textId="77777777" w:rsidR="005D32BD" w:rsidRPr="005D32BD" w:rsidRDefault="005D32BD" w:rsidP="005D32BD">
      <w:pPr>
        <w:pStyle w:val="BodyAccessibleTextMIRB"/>
      </w:pPr>
    </w:p>
    <w:sectPr w:rsidR="005D32BD" w:rsidRPr="005D32BD" w:rsidSect="001C3CE4">
      <w:footerReference w:type="default" r:id="rId1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4A91" w14:textId="77777777" w:rsidR="00CC0016" w:rsidRDefault="00CC0016" w:rsidP="00166BDE">
      <w:r>
        <w:separator/>
      </w:r>
    </w:p>
  </w:endnote>
  <w:endnote w:type="continuationSeparator" w:id="0">
    <w:p w14:paraId="78B54902" w14:textId="77777777" w:rsidR="00CC0016" w:rsidRDefault="00CC0016" w:rsidP="00166BDE">
      <w:r>
        <w:continuationSeparator/>
      </w:r>
    </w:p>
  </w:endnote>
  <w:endnote w:type="continuationNotice" w:id="1">
    <w:p w14:paraId="7BAB133D" w14:textId="77777777" w:rsidR="00CC0016" w:rsidRDefault="00CC00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50F5C810" w:rsidR="007E3E8A" w:rsidRDefault="007E3E8A">
    <w:pPr>
      <w:pStyle w:val="Footer"/>
    </w:pPr>
    <w:r w:rsidRPr="00A06BFA">
      <w:rPr>
        <w:rFonts w:cs="Arial"/>
        <w:sz w:val="24"/>
        <w:szCs w:val="24"/>
      </w:rPr>
      <w:t>© 202</w:t>
    </w:r>
    <w:r w:rsidR="00684CE7" w:rsidRPr="00A06BFA">
      <w:rPr>
        <w:rFonts w:cs="Arial"/>
        <w:sz w:val="24"/>
        <w:szCs w:val="24"/>
      </w:rPr>
      <w:t>5</w:t>
    </w:r>
    <w:r w:rsidRPr="00A06BFA">
      <w:rPr>
        <w:rFonts w:cs="Arial"/>
        <w:sz w:val="24"/>
        <w:szCs w:val="24"/>
      </w:rPr>
      <w:t xml:space="preserve">, </w:t>
    </w:r>
    <w:r w:rsidR="0023607A" w:rsidRPr="00A06BFA">
      <w:rPr>
        <w:rFonts w:cs="Arial"/>
        <w:sz w:val="24"/>
        <w:szCs w:val="24"/>
      </w:rPr>
      <w:t>Imprimeur du Roi pour l’Ontario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7A6B4" w14:textId="77777777" w:rsidR="00CC0016" w:rsidRDefault="00CC0016" w:rsidP="00166BDE">
      <w:r>
        <w:separator/>
      </w:r>
    </w:p>
  </w:footnote>
  <w:footnote w:type="continuationSeparator" w:id="0">
    <w:p w14:paraId="2AAB40DD" w14:textId="77777777" w:rsidR="00CC0016" w:rsidRDefault="00CC0016" w:rsidP="00166BDE">
      <w:r>
        <w:continuationSeparator/>
      </w:r>
    </w:p>
  </w:footnote>
  <w:footnote w:type="continuationNotice" w:id="1">
    <w:p w14:paraId="7BBFFB80" w14:textId="77777777" w:rsidR="00CC0016" w:rsidRDefault="00CC00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487884">
    <w:abstractNumId w:val="16"/>
  </w:num>
  <w:num w:numId="2" w16cid:durableId="584072176">
    <w:abstractNumId w:val="11"/>
  </w:num>
  <w:num w:numId="3" w16cid:durableId="325979674">
    <w:abstractNumId w:val="16"/>
  </w:num>
  <w:num w:numId="4" w16cid:durableId="828862722">
    <w:abstractNumId w:val="11"/>
  </w:num>
  <w:num w:numId="5" w16cid:durableId="2046368294">
    <w:abstractNumId w:val="9"/>
  </w:num>
  <w:num w:numId="6" w16cid:durableId="1519153202">
    <w:abstractNumId w:val="7"/>
  </w:num>
  <w:num w:numId="7" w16cid:durableId="523638120">
    <w:abstractNumId w:val="6"/>
  </w:num>
  <w:num w:numId="8" w16cid:durableId="1837261451">
    <w:abstractNumId w:val="5"/>
  </w:num>
  <w:num w:numId="9" w16cid:durableId="1716852163">
    <w:abstractNumId w:val="4"/>
  </w:num>
  <w:num w:numId="10" w16cid:durableId="1729106871">
    <w:abstractNumId w:val="8"/>
  </w:num>
  <w:num w:numId="11" w16cid:durableId="110325544">
    <w:abstractNumId w:val="3"/>
  </w:num>
  <w:num w:numId="12" w16cid:durableId="1364360988">
    <w:abstractNumId w:val="2"/>
  </w:num>
  <w:num w:numId="13" w16cid:durableId="105009602">
    <w:abstractNumId w:val="1"/>
  </w:num>
  <w:num w:numId="14" w16cid:durableId="1471242124">
    <w:abstractNumId w:val="0"/>
  </w:num>
  <w:num w:numId="15" w16cid:durableId="229080635">
    <w:abstractNumId w:val="11"/>
    <w:lvlOverride w:ilvl="0">
      <w:startOverride w:val="1"/>
    </w:lvlOverride>
  </w:num>
  <w:num w:numId="16" w16cid:durableId="1442605562">
    <w:abstractNumId w:val="16"/>
  </w:num>
  <w:num w:numId="17" w16cid:durableId="1385567244">
    <w:abstractNumId w:val="11"/>
  </w:num>
  <w:num w:numId="18" w16cid:durableId="377126446">
    <w:abstractNumId w:val="15"/>
  </w:num>
  <w:num w:numId="19" w16cid:durableId="715396641">
    <w:abstractNumId w:val="13"/>
  </w:num>
  <w:num w:numId="20" w16cid:durableId="1375890712">
    <w:abstractNumId w:val="10"/>
  </w:num>
  <w:num w:numId="21" w16cid:durableId="421725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6491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6111147">
    <w:abstractNumId w:val="14"/>
  </w:num>
  <w:num w:numId="24" w16cid:durableId="525101118">
    <w:abstractNumId w:val="10"/>
  </w:num>
  <w:num w:numId="25" w16cid:durableId="1626692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58A0"/>
    <w:rsid w:val="00026387"/>
    <w:rsid w:val="000263FF"/>
    <w:rsid w:val="0002784E"/>
    <w:rsid w:val="00031008"/>
    <w:rsid w:val="00032052"/>
    <w:rsid w:val="00032558"/>
    <w:rsid w:val="000363EB"/>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4BC8"/>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974C8"/>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01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3607A"/>
    <w:rsid w:val="00243654"/>
    <w:rsid w:val="00250188"/>
    <w:rsid w:val="00250B3B"/>
    <w:rsid w:val="0025168A"/>
    <w:rsid w:val="00252846"/>
    <w:rsid w:val="00252B3B"/>
    <w:rsid w:val="002533BB"/>
    <w:rsid w:val="00253838"/>
    <w:rsid w:val="00253B5E"/>
    <w:rsid w:val="00254CF7"/>
    <w:rsid w:val="00263E6E"/>
    <w:rsid w:val="00267594"/>
    <w:rsid w:val="00272E98"/>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6946"/>
    <w:rsid w:val="002E7936"/>
    <w:rsid w:val="002F2887"/>
    <w:rsid w:val="002F3C1B"/>
    <w:rsid w:val="002F7786"/>
    <w:rsid w:val="003003BB"/>
    <w:rsid w:val="003003EC"/>
    <w:rsid w:val="003017CC"/>
    <w:rsid w:val="003029A0"/>
    <w:rsid w:val="00302DCE"/>
    <w:rsid w:val="00304527"/>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341A"/>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1F2B"/>
    <w:rsid w:val="005D32BD"/>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6B2"/>
    <w:rsid w:val="006139C8"/>
    <w:rsid w:val="00614A11"/>
    <w:rsid w:val="00620BAD"/>
    <w:rsid w:val="006244C5"/>
    <w:rsid w:val="0063037D"/>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4CE7"/>
    <w:rsid w:val="006858AE"/>
    <w:rsid w:val="00685EE3"/>
    <w:rsid w:val="006903D0"/>
    <w:rsid w:val="00690A61"/>
    <w:rsid w:val="00690E42"/>
    <w:rsid w:val="006924D5"/>
    <w:rsid w:val="00693E01"/>
    <w:rsid w:val="00697302"/>
    <w:rsid w:val="006974BB"/>
    <w:rsid w:val="0069784A"/>
    <w:rsid w:val="006A075C"/>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019A"/>
    <w:rsid w:val="006D3A52"/>
    <w:rsid w:val="006E0AA4"/>
    <w:rsid w:val="006E148D"/>
    <w:rsid w:val="006E7276"/>
    <w:rsid w:val="006E749E"/>
    <w:rsid w:val="006E7956"/>
    <w:rsid w:val="006F263A"/>
    <w:rsid w:val="006F305B"/>
    <w:rsid w:val="006F7A4A"/>
    <w:rsid w:val="0070128C"/>
    <w:rsid w:val="00702D03"/>
    <w:rsid w:val="00706F28"/>
    <w:rsid w:val="0071149E"/>
    <w:rsid w:val="0071257B"/>
    <w:rsid w:val="007160F5"/>
    <w:rsid w:val="00725916"/>
    <w:rsid w:val="007401C6"/>
    <w:rsid w:val="007409E7"/>
    <w:rsid w:val="00743E92"/>
    <w:rsid w:val="0074484E"/>
    <w:rsid w:val="007452A5"/>
    <w:rsid w:val="007453A4"/>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4AEE"/>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3417"/>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2FFF"/>
    <w:rsid w:val="008E5B02"/>
    <w:rsid w:val="008F0DE2"/>
    <w:rsid w:val="008F2433"/>
    <w:rsid w:val="00901B74"/>
    <w:rsid w:val="00903AD6"/>
    <w:rsid w:val="009060E3"/>
    <w:rsid w:val="00910A48"/>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515C"/>
    <w:rsid w:val="009663F8"/>
    <w:rsid w:val="009775D5"/>
    <w:rsid w:val="00983021"/>
    <w:rsid w:val="0098680E"/>
    <w:rsid w:val="00987285"/>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40EB"/>
    <w:rsid w:val="00A06BFA"/>
    <w:rsid w:val="00A076CE"/>
    <w:rsid w:val="00A0788D"/>
    <w:rsid w:val="00A13CBA"/>
    <w:rsid w:val="00A16727"/>
    <w:rsid w:val="00A1680C"/>
    <w:rsid w:val="00A16841"/>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5607"/>
    <w:rsid w:val="00AC666D"/>
    <w:rsid w:val="00AD030B"/>
    <w:rsid w:val="00AD1E0B"/>
    <w:rsid w:val="00AE1CFA"/>
    <w:rsid w:val="00AE397E"/>
    <w:rsid w:val="00AE4374"/>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8FA"/>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1DC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59E3"/>
    <w:rsid w:val="00CA74F7"/>
    <w:rsid w:val="00CB04CD"/>
    <w:rsid w:val="00CB2AE1"/>
    <w:rsid w:val="00CB4387"/>
    <w:rsid w:val="00CB5081"/>
    <w:rsid w:val="00CB5499"/>
    <w:rsid w:val="00CB6B72"/>
    <w:rsid w:val="00CC0016"/>
    <w:rsid w:val="00CC22F0"/>
    <w:rsid w:val="00CC3D42"/>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40B5"/>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21EC"/>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39E8"/>
    <w:rsid w:val="00FB5BF5"/>
    <w:rsid w:val="00FB67D7"/>
    <w:rsid w:val="00FC3450"/>
    <w:rsid w:val="00FC51CD"/>
    <w:rsid w:val="00FD1B7C"/>
    <w:rsid w:val="00FD6413"/>
    <w:rsid w:val="00FD71C9"/>
    <w:rsid w:val="00FE0735"/>
    <w:rsid w:val="00FE463E"/>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6136B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eospatial@ontario.ca?subject=R&#233;seau%20routier%20de%20l&#8217;Ontari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geospatial@ontario.ca?subject=R&#233;seau%20routier%20de%20l&#8217;Ontari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MIRB-887994121-68269</_dlc_DocId>
    <_dlc_DocIdUrl xmlns="35f8c3a2-1884-4623-86fd-38d6fae7ea3c">
      <Url>https://ontariogov.sharepoint.com/sites/MNRF-MIRB/ProgramAreas/MGSS-Collab/_layouts/15/DocIdRedir.aspx?ID=MIRB-887994121-68269</Url>
      <Description>MIRB-887994121-68269</Description>
    </_dlc_DocIdUrl>
    <MOve xmlns="b256c197-319a-4bd5-a691-ddafa99522b4" xsi:nil="true"/>
    <_dlc_DocIdPersistId xmlns="35f8c3a2-1884-4623-86fd-38d6fae7ea3c" xsi:nil="true"/>
    <Responsible xmlns="b256c197-319a-4bd5-a691-ddafa99522b4" xsi:nil="true"/>
    <Remdiated xmlns="b256c197-319a-4bd5-a691-ddafa99522b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4" ma:contentTypeDescription="Create a new document." ma:contentTypeScope="" ma:versionID="aa7160332db806ca2ada4e6c2c2513a9">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28f00486cb2808d9f983e78c2c60e937"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Responsible" minOccurs="0"/>
                <xsd:element ref="ns2:Remdiated" minOccurs="0"/>
                <xsd:element ref="ns2:MO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Responsible" ma:index="31" nillable="true" ma:displayName="Responsible" ma:format="Dropdown" ma:internalName="Responsible">
      <xsd:simpleType>
        <xsd:restriction base="dms:Text">
          <xsd:maxLength value="255"/>
        </xsd:restriction>
      </xsd:simpleType>
    </xsd:element>
    <xsd:element name="Remdiated" ma:index="32" nillable="true" ma:displayName="Remediated" ma:format="Dropdown" ma:internalName="Remdiated">
      <xsd:simpleType>
        <xsd:restriction base="dms:Choice">
          <xsd:enumeration value="Yes"/>
          <xsd:enumeration value="No"/>
          <xsd:enumeration value="Choice 3"/>
        </xsd:restriction>
      </xsd:simpleType>
    </xsd:element>
    <xsd:element name="MOve" ma:index="33" nillable="true" ma:displayName="MOve" ma:description="Should this move to the share drive?" ma:format="Dropdown" ma:internalName="MOve">
      <xsd:simpleType>
        <xsd:restriction base="dms:Choice">
          <xsd:enumeration value="Yes"/>
          <xsd:enumeration value="No"/>
          <xsd:enumeration value="Unsure"/>
        </xsd:restriction>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2.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3.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4.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5.xml><?xml version="1.0" encoding="utf-8"?>
<ds:datastoreItem xmlns:ds="http://schemas.openxmlformats.org/officeDocument/2006/customXml" ds:itemID="{7FCBB14D-F190-4AF9-BCC4-475FA1CEB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6</TotalTime>
  <Pages>6</Pages>
  <Words>820</Words>
  <Characters>4965</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Feeheley, Matthew (MNR)</cp:lastModifiedBy>
  <cp:revision>2</cp:revision>
  <cp:lastPrinted>2019-01-11T19:22:00Z</cp:lastPrinted>
  <dcterms:created xsi:type="dcterms:W3CDTF">2025-09-02T15:55:00Z</dcterms:created>
  <dcterms:modified xsi:type="dcterms:W3CDTF">2025-09-02T15:55:00Z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7053b405-325c-41d4-ac3d-c4ce2bb510e2</vt:lpwstr>
  </property>
  <property fmtid="{D5CDD505-2E9C-101B-9397-08002B2CF9AE}" pid="10" name="MediaServiceImageTags">
    <vt:lpwstr/>
  </property>
</Properties>
</file>